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780" w:rsidRPr="00CD1780" w:rsidRDefault="00CD1780" w:rsidP="00CD1780">
      <w:pPr>
        <w:jc w:val="center"/>
        <w:rPr>
          <w:b/>
          <w:sz w:val="96"/>
          <w:szCs w:val="96"/>
        </w:rPr>
      </w:pPr>
      <w:r w:rsidRPr="00CD1780">
        <w:rPr>
          <w:b/>
          <w:sz w:val="96"/>
          <w:szCs w:val="96"/>
          <w:highlight w:val="yellow"/>
        </w:rPr>
        <w:t>PODĚKOVÁNÍ</w:t>
      </w:r>
    </w:p>
    <w:p w:rsidR="00CD1780" w:rsidRDefault="00CD1780" w:rsidP="00CD1780"/>
    <w:p w:rsidR="00CD1780" w:rsidRDefault="00CD1780" w:rsidP="00CD1780">
      <w:r w:rsidRPr="00CD1780">
        <w:rPr>
          <w:b/>
          <w:sz w:val="48"/>
          <w:szCs w:val="48"/>
        </w:rPr>
        <w:t xml:space="preserve">ZA ÚSPĚŠNÝ PRŮBĚH MIKULÁŠSKÉHO VEČERA OBEC STRUŽNÁ DĚKUJE VŠEM DOBROVOLNÍKŮM, KTEŘÍ  VE SVÉM VOLNÉM ČASE POMOHLI USKUTEČNIT PĚKNÝ MIKULÁŠSKÝ VEČER A TO JAK PRO DĚTI, TAK TAKÉ PRO </w:t>
      </w:r>
      <w:proofErr w:type="gramStart"/>
      <w:r w:rsidRPr="00CD1780">
        <w:rPr>
          <w:b/>
          <w:sz w:val="48"/>
          <w:szCs w:val="48"/>
        </w:rPr>
        <w:t>DOSPĚLÉ</w:t>
      </w:r>
      <w:r>
        <w:t xml:space="preserve">  :</w:t>
      </w:r>
      <w:proofErr w:type="gramEnd"/>
    </w:p>
    <w:p w:rsidR="00CD1780" w:rsidRDefault="00CD1780" w:rsidP="00CD1780"/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BRANČÍK RICHARD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DIDRENCEL JOSEF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DOTZAUEROVÁ HANNILORE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FIŠEROVÁ VERONIKA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GRANEC JAN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GRANEC LUKÁŠ SE SYNEM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CHADIM JIŘÍ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KINDL MILOSLAV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NOVÁKOVÁ LENKA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PAŠKO JAROSLAV</w:t>
      </w:r>
      <w:bookmarkStart w:id="0" w:name="_GoBack"/>
      <w:bookmarkEnd w:id="0"/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REHÁK PETR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RŮŽIČKA DANIEL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SYNKOVÁ JAROSLAVA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TRMOTOVÁ EVA</w:t>
      </w:r>
    </w:p>
    <w:p w:rsidR="00CD1780" w:rsidRPr="00CD1780" w:rsidRDefault="00CD1780" w:rsidP="00CD1780">
      <w:pPr>
        <w:rPr>
          <w:b/>
          <w:sz w:val="36"/>
          <w:szCs w:val="36"/>
        </w:rPr>
      </w:pPr>
      <w:r w:rsidRPr="00CD1780">
        <w:rPr>
          <w:b/>
          <w:sz w:val="36"/>
          <w:szCs w:val="36"/>
        </w:rPr>
        <w:t>VRTIŠKOVÁ VERONIKA</w:t>
      </w:r>
    </w:p>
    <w:p w:rsidR="004E4EDA" w:rsidRPr="00CD1780" w:rsidRDefault="00CD1780" w:rsidP="00CD1780">
      <w:pPr>
        <w:rPr>
          <w:b/>
          <w:szCs w:val="28"/>
        </w:rPr>
      </w:pPr>
      <w:r w:rsidRPr="00CD1780">
        <w:rPr>
          <w:b/>
          <w:sz w:val="36"/>
          <w:szCs w:val="36"/>
        </w:rPr>
        <w:t xml:space="preserve">ZELENKOVÁ </w:t>
      </w:r>
      <w:proofErr w:type="gramStart"/>
      <w:r w:rsidRPr="00CD1780">
        <w:rPr>
          <w:b/>
          <w:sz w:val="36"/>
          <w:szCs w:val="36"/>
        </w:rPr>
        <w:t>JITKA</w:t>
      </w:r>
      <w:r w:rsidRPr="00CD1780">
        <w:rPr>
          <w:b/>
          <w:sz w:val="36"/>
          <w:szCs w:val="36"/>
        </w:rPr>
        <w:t xml:space="preserve">                                 </w:t>
      </w:r>
      <w:r w:rsidRPr="00CD1780">
        <w:rPr>
          <w:b/>
          <w:szCs w:val="28"/>
        </w:rPr>
        <w:t xml:space="preserve"> Zuzana</w:t>
      </w:r>
      <w:proofErr w:type="gramEnd"/>
      <w:r w:rsidRPr="00CD1780">
        <w:rPr>
          <w:b/>
          <w:szCs w:val="28"/>
        </w:rPr>
        <w:t xml:space="preserve"> Večerková, starostka</w:t>
      </w:r>
    </w:p>
    <w:sectPr w:rsidR="004E4EDA" w:rsidRPr="00CD1780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144" w:rsidRDefault="00216144">
      <w:r>
        <w:separator/>
      </w:r>
    </w:p>
  </w:endnote>
  <w:endnote w:type="continuationSeparator" w:id="0">
    <w:p w:rsidR="00216144" w:rsidRDefault="00216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87523D-44BA-4F10-9063-9B55FB10AAB6}"/>
    <w:embedBold r:id="rId2" w:fontKey="{5C5B6B89-B990-443D-B007-3D9BA67AABD3}"/>
    <w:embedItalic r:id="rId3" w:fontKey="{E1F0914A-97F4-40F0-8D19-ABD852D162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B173F67-57DA-407C-9722-687C2DA1D0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C764D32-8CD9-4A4D-81C2-BF8DBD45C38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8D87C6B6-B08E-4B1B-95C6-296CC8CA1D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D1780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144" w:rsidRDefault="00216144">
      <w:r>
        <w:separator/>
      </w:r>
    </w:p>
  </w:footnote>
  <w:footnote w:type="continuationSeparator" w:id="0">
    <w:p w:rsidR="00216144" w:rsidRDefault="00216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30C3"/>
    <w:rsid w:val="00046974"/>
    <w:rsid w:val="000510C1"/>
    <w:rsid w:val="00054952"/>
    <w:rsid w:val="0006600C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6144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229A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7542"/>
    <w:rsid w:val="00621F4D"/>
    <w:rsid w:val="006229C4"/>
    <w:rsid w:val="00624429"/>
    <w:rsid w:val="00633DEC"/>
    <w:rsid w:val="00646566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A34E3"/>
    <w:rsid w:val="006A4B2E"/>
    <w:rsid w:val="006A7AC9"/>
    <w:rsid w:val="006B39AA"/>
    <w:rsid w:val="006B5672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462A"/>
    <w:rsid w:val="007947DB"/>
    <w:rsid w:val="0079611D"/>
    <w:rsid w:val="007A3FCF"/>
    <w:rsid w:val="007B0B6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42595"/>
    <w:rsid w:val="00846403"/>
    <w:rsid w:val="00846C06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6FBB"/>
    <w:rsid w:val="0098122E"/>
    <w:rsid w:val="009816B4"/>
    <w:rsid w:val="00982253"/>
    <w:rsid w:val="00982276"/>
    <w:rsid w:val="00995F0E"/>
    <w:rsid w:val="009A570E"/>
    <w:rsid w:val="009A6DE4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783D"/>
    <w:rsid w:val="00AD1971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5172D"/>
    <w:rsid w:val="00C52370"/>
    <w:rsid w:val="00C82F00"/>
    <w:rsid w:val="00C83B36"/>
    <w:rsid w:val="00C84858"/>
    <w:rsid w:val="00C8791D"/>
    <w:rsid w:val="00CA377F"/>
    <w:rsid w:val="00CA4FAE"/>
    <w:rsid w:val="00CA7C82"/>
    <w:rsid w:val="00CB27C8"/>
    <w:rsid w:val="00CB57DC"/>
    <w:rsid w:val="00CC4BFF"/>
    <w:rsid w:val="00CD1780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304A4"/>
    <w:rsid w:val="00E30F7C"/>
    <w:rsid w:val="00E33BB3"/>
    <w:rsid w:val="00E35188"/>
    <w:rsid w:val="00E419ED"/>
    <w:rsid w:val="00E44770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6692"/>
    <w:rsid w:val="00F42873"/>
    <w:rsid w:val="00F42A0D"/>
    <w:rsid w:val="00F43E02"/>
    <w:rsid w:val="00F5178A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70B50-29A8-4171-A63A-01352C69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75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User</cp:lastModifiedBy>
  <cp:revision>2</cp:revision>
  <cp:lastPrinted>2019-12-09T08:50:00Z</cp:lastPrinted>
  <dcterms:created xsi:type="dcterms:W3CDTF">2019-12-09T08:51:00Z</dcterms:created>
  <dcterms:modified xsi:type="dcterms:W3CDTF">2019-12-09T08:51:00Z</dcterms:modified>
</cp:coreProperties>
</file>