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0EE" w:rsidRDefault="003210EE" w:rsidP="005C44AE">
      <w:pPr>
        <w:pStyle w:val="Seznam"/>
        <w:numPr>
          <w:ilvl w:val="0"/>
          <w:numId w:val="0"/>
        </w:numPr>
        <w:spacing w:after="0" w:line="360" w:lineRule="auto"/>
        <w:ind w:left="1440"/>
      </w:pPr>
      <w:r>
        <w:t xml:space="preserve">                                                                                          </w:t>
      </w:r>
      <w:r w:rsidR="0025249C">
        <w:t xml:space="preserve">   </w:t>
      </w:r>
      <w:r w:rsidR="003B704C">
        <w:t xml:space="preserve">                Stružná dne 27.7.2022</w:t>
      </w:r>
    </w:p>
    <w:p w:rsidR="00E96F4C" w:rsidRDefault="003F33CD" w:rsidP="003210EE">
      <w:pPr>
        <w:pStyle w:val="Seznam"/>
        <w:numPr>
          <w:ilvl w:val="0"/>
          <w:numId w:val="0"/>
        </w:numPr>
        <w:spacing w:after="0" w:line="360" w:lineRule="auto"/>
        <w:ind w:left="1440"/>
        <w:jc w:val="center"/>
      </w:pPr>
      <w:r>
        <w:t xml:space="preserve">Obecní úřad Stružná zastoupený starostkou obce Zuzanou Večerkovou zveřejňuje nabídku na </w:t>
      </w:r>
      <w:r w:rsidRPr="003210EE">
        <w:rPr>
          <w:b/>
        </w:rPr>
        <w:t>prodej nemovitého majetku</w:t>
      </w:r>
    </w:p>
    <w:p w:rsidR="00E107C9" w:rsidRDefault="00E107C9" w:rsidP="00E107C9">
      <w:pPr>
        <w:pStyle w:val="Seznam"/>
        <w:numPr>
          <w:ilvl w:val="0"/>
          <w:numId w:val="0"/>
        </w:numPr>
        <w:spacing w:after="0" w:line="360" w:lineRule="auto"/>
        <w:jc w:val="center"/>
        <w:rPr>
          <w:b/>
        </w:rPr>
      </w:pPr>
      <w:r>
        <w:rPr>
          <w:b/>
        </w:rPr>
        <w:t xml:space="preserve">          </w:t>
      </w:r>
      <w:r w:rsidR="003F33CD" w:rsidRPr="00E107C9">
        <w:rPr>
          <w:b/>
        </w:rPr>
        <w:t>Předmět nabídky</w:t>
      </w:r>
    </w:p>
    <w:p w:rsidR="00D108D7" w:rsidRDefault="004F33F6" w:rsidP="000D3111">
      <w:pPr>
        <w:pStyle w:val="Seznam"/>
        <w:numPr>
          <w:ilvl w:val="0"/>
          <w:numId w:val="0"/>
        </w:numPr>
        <w:spacing w:after="0"/>
      </w:pPr>
      <w:r>
        <w:rPr>
          <w:b/>
        </w:rPr>
        <w:t>část  o výměře 91 m</w:t>
      </w:r>
      <w:r>
        <w:rPr>
          <w:b/>
          <w:vertAlign w:val="superscript"/>
        </w:rPr>
        <w:t xml:space="preserve">2 </w:t>
      </w:r>
      <w:r>
        <w:rPr>
          <w:b/>
        </w:rPr>
        <w:t xml:space="preserve"> </w:t>
      </w:r>
      <w:r>
        <w:rPr>
          <w:b/>
          <w:vertAlign w:val="superscript"/>
        </w:rPr>
        <w:t xml:space="preserve"> </w:t>
      </w:r>
      <w:r>
        <w:rPr>
          <w:b/>
        </w:rPr>
        <w:t>z  p.p.č.207/1</w:t>
      </w:r>
      <w:r w:rsidR="0025249C">
        <w:rPr>
          <w:b/>
        </w:rPr>
        <w:t xml:space="preserve"> </w:t>
      </w:r>
      <w:r w:rsidR="00E107C9">
        <w:t xml:space="preserve"> </w:t>
      </w:r>
      <w:r w:rsidR="0025249C">
        <w:t xml:space="preserve">o výměře </w:t>
      </w:r>
      <w:r w:rsidR="00BC1EBA">
        <w:rPr>
          <w:b/>
        </w:rPr>
        <w:t>127</w:t>
      </w:r>
      <w:bookmarkStart w:id="0" w:name="_GoBack"/>
      <w:bookmarkEnd w:id="0"/>
      <w:r w:rsidR="0025249C" w:rsidRPr="0025249C">
        <w:rPr>
          <w:b/>
        </w:rPr>
        <w:t xml:space="preserve"> m</w:t>
      </w:r>
      <w:r w:rsidR="0025249C" w:rsidRPr="0025249C">
        <w:rPr>
          <w:b/>
          <w:vertAlign w:val="superscript"/>
        </w:rPr>
        <w:t>2</w:t>
      </w:r>
      <w:r w:rsidR="0025249C">
        <w:rPr>
          <w:vertAlign w:val="superscript"/>
        </w:rPr>
        <w:t xml:space="preserve"> </w:t>
      </w:r>
      <w:r w:rsidR="0025249C">
        <w:t>v</w:t>
      </w:r>
      <w:r>
        <w:t xml:space="preserve">edenou jako ostatní plocha a </w:t>
      </w:r>
      <w:r w:rsidRPr="004F33F6">
        <w:rPr>
          <w:b/>
        </w:rPr>
        <w:t xml:space="preserve">část </w:t>
      </w:r>
      <w:r w:rsidRPr="003B704C">
        <w:t>o výměře</w:t>
      </w:r>
      <w:r w:rsidRPr="004F33F6">
        <w:rPr>
          <w:b/>
        </w:rPr>
        <w:t xml:space="preserve"> 65 m</w:t>
      </w:r>
      <w:r w:rsidRPr="004F33F6">
        <w:rPr>
          <w:b/>
          <w:vertAlign w:val="superscript"/>
        </w:rPr>
        <w:t xml:space="preserve">2 </w:t>
      </w:r>
      <w:r w:rsidRPr="004F33F6">
        <w:rPr>
          <w:b/>
        </w:rPr>
        <w:t>z p.p.č.1442/1 o výměře 124 m</w:t>
      </w:r>
      <w:r w:rsidRPr="004F33F6">
        <w:rPr>
          <w:b/>
          <w:vertAlign w:val="superscript"/>
        </w:rPr>
        <w:t>2</w:t>
      </w:r>
      <w:r>
        <w:rPr>
          <w:vertAlign w:val="superscript"/>
        </w:rPr>
        <w:t xml:space="preserve"> </w:t>
      </w:r>
      <w:r w:rsidR="003F33CD">
        <w:t xml:space="preserve"> </w:t>
      </w:r>
      <w:r>
        <w:t>, vedenou jako zahrada , obě vedené v k.ú.Horní Tašovice,</w:t>
      </w:r>
      <w:r w:rsidR="003F33CD">
        <w:t>zapsané na LV č.1 u Katastrálního úřadu pro Karlov.kraj, Katastráln</w:t>
      </w:r>
      <w:r w:rsidR="0025249C">
        <w:t>í pracoviště Karlovy Vary, která je</w:t>
      </w:r>
      <w:r w:rsidR="003F33CD">
        <w:t xml:space="preserve"> v současné době ve vlastnictví obce Stružná,</w:t>
      </w:r>
    </w:p>
    <w:p w:rsidR="003F33CD" w:rsidRPr="00E107C9" w:rsidRDefault="00773BE0" w:rsidP="00E107C9">
      <w:pPr>
        <w:pStyle w:val="Seznam"/>
        <w:numPr>
          <w:ilvl w:val="0"/>
          <w:numId w:val="0"/>
        </w:numPr>
        <w:spacing w:after="0"/>
        <w:jc w:val="center"/>
        <w:rPr>
          <w:b/>
        </w:rPr>
      </w:pPr>
      <w:r>
        <w:t xml:space="preserve">         </w:t>
      </w:r>
      <w:r w:rsidR="003F33CD">
        <w:t xml:space="preserve"> </w:t>
      </w:r>
      <w:r w:rsidR="00A76752">
        <w:rPr>
          <w:b/>
        </w:rPr>
        <w:t>za cenu 100</w:t>
      </w:r>
      <w:r w:rsidR="003F33CD" w:rsidRPr="00E107C9">
        <w:rPr>
          <w:b/>
        </w:rPr>
        <w:t>,- Kč/m</w:t>
      </w:r>
      <w:r w:rsidR="003F33CD" w:rsidRPr="00E107C9">
        <w:rPr>
          <w:b/>
          <w:vertAlign w:val="superscript"/>
        </w:rPr>
        <w:t>2</w:t>
      </w:r>
      <w:r w:rsidR="003F33CD" w:rsidRPr="00E107C9">
        <w:rPr>
          <w:b/>
        </w:rPr>
        <w:t>.</w:t>
      </w:r>
    </w:p>
    <w:p w:rsidR="003F33CD" w:rsidRDefault="003F33CD" w:rsidP="00E107C9">
      <w:pPr>
        <w:pStyle w:val="Seznam"/>
        <w:numPr>
          <w:ilvl w:val="0"/>
          <w:numId w:val="0"/>
        </w:numPr>
        <w:spacing w:after="0"/>
        <w:ind w:left="1440"/>
      </w:pPr>
    </w:p>
    <w:p w:rsidR="003F33CD" w:rsidRPr="00E107C9" w:rsidRDefault="003F33CD" w:rsidP="00E107C9">
      <w:pPr>
        <w:pStyle w:val="Seznam"/>
        <w:numPr>
          <w:ilvl w:val="0"/>
          <w:numId w:val="0"/>
        </w:numPr>
        <w:spacing w:after="0" w:line="360" w:lineRule="auto"/>
        <w:ind w:left="1440"/>
        <w:jc w:val="center"/>
        <w:rPr>
          <w:b/>
        </w:rPr>
      </w:pPr>
      <w:r w:rsidRPr="00E107C9">
        <w:rPr>
          <w:b/>
        </w:rPr>
        <w:t>Kriteria pro výběr zájemce</w:t>
      </w:r>
    </w:p>
    <w:p w:rsidR="00A76752" w:rsidRDefault="003F33CD" w:rsidP="00A76752">
      <w:pPr>
        <w:pStyle w:val="Seznam"/>
        <w:numPr>
          <w:ilvl w:val="0"/>
          <w:numId w:val="37"/>
        </w:numPr>
        <w:spacing w:after="0"/>
      </w:pPr>
      <w:r>
        <w:t>Zájemce bude vybrán na základě splnění podmínky : akceptace kupní ceny</w:t>
      </w:r>
      <w:r w:rsidR="00A76752">
        <w:t xml:space="preserve"> + doložení, že dochází </w:t>
      </w:r>
    </w:p>
    <w:p w:rsidR="003F33CD" w:rsidRDefault="00A76752" w:rsidP="00A76752">
      <w:pPr>
        <w:pStyle w:val="Seznam"/>
        <w:numPr>
          <w:ilvl w:val="0"/>
          <w:numId w:val="0"/>
        </w:numPr>
        <w:spacing w:after="0"/>
        <w:ind w:left="720"/>
      </w:pPr>
      <w:r>
        <w:t>k nápravě situace do zákonného stavu</w:t>
      </w:r>
    </w:p>
    <w:p w:rsidR="003F33CD" w:rsidRDefault="00A76752" w:rsidP="00A76752">
      <w:pPr>
        <w:pStyle w:val="Seznam"/>
        <w:numPr>
          <w:ilvl w:val="0"/>
          <w:numId w:val="0"/>
        </w:numPr>
        <w:spacing w:after="0"/>
        <w:ind w:left="284" w:hanging="284"/>
      </w:pPr>
      <w:r>
        <w:t xml:space="preserve">      </w:t>
      </w:r>
    </w:p>
    <w:p w:rsidR="003F33CD" w:rsidRPr="00E107C9" w:rsidRDefault="00E107C9" w:rsidP="00E107C9">
      <w:pPr>
        <w:pStyle w:val="Seznam"/>
        <w:numPr>
          <w:ilvl w:val="0"/>
          <w:numId w:val="0"/>
        </w:numPr>
        <w:spacing w:after="0" w:line="360" w:lineRule="auto"/>
        <w:jc w:val="center"/>
        <w:rPr>
          <w:b/>
        </w:rPr>
      </w:pPr>
      <w:r>
        <w:rPr>
          <w:b/>
        </w:rPr>
        <w:t xml:space="preserve">    </w:t>
      </w:r>
      <w:r w:rsidR="003F33CD" w:rsidRPr="00E107C9">
        <w:rPr>
          <w:b/>
        </w:rPr>
        <w:t>Přijetí nabídky</w:t>
      </w:r>
    </w:p>
    <w:p w:rsidR="003F33CD" w:rsidRDefault="00E107C9" w:rsidP="00E107C9">
      <w:pPr>
        <w:pStyle w:val="Seznam"/>
        <w:numPr>
          <w:ilvl w:val="0"/>
          <w:numId w:val="0"/>
        </w:numPr>
        <w:spacing w:after="0"/>
        <w:ind w:left="284" w:hanging="284"/>
      </w:pPr>
      <w:r>
        <w:t xml:space="preserve">     </w:t>
      </w:r>
      <w:r w:rsidR="00A76752">
        <w:t>Zájemce</w:t>
      </w:r>
      <w:r w:rsidR="003F33CD">
        <w:t xml:space="preserve"> doručí svou nabídku na adresu : Obecní úřad Stružná, Stružná 83, 364 72 Stružná nejpozději do 15-ti dnů od vyvěšení tohoto záměru</w:t>
      </w:r>
    </w:p>
    <w:p w:rsidR="003F33CD" w:rsidRPr="00E107C9" w:rsidRDefault="00E107C9" w:rsidP="00E107C9">
      <w:pPr>
        <w:pStyle w:val="Seznam"/>
        <w:numPr>
          <w:ilvl w:val="0"/>
          <w:numId w:val="0"/>
        </w:numPr>
        <w:spacing w:after="0" w:line="360" w:lineRule="auto"/>
        <w:rPr>
          <w:b/>
        </w:rPr>
      </w:pPr>
      <w:r>
        <w:t xml:space="preserve">                                                                           </w:t>
      </w:r>
      <w:r w:rsidR="003F33CD" w:rsidRPr="00E107C9">
        <w:rPr>
          <w:b/>
        </w:rPr>
        <w:t>Povinné údaje</w:t>
      </w:r>
    </w:p>
    <w:p w:rsidR="003F33CD" w:rsidRDefault="003F33CD" w:rsidP="00E107C9">
      <w:pPr>
        <w:pStyle w:val="Seznam"/>
        <w:numPr>
          <w:ilvl w:val="0"/>
          <w:numId w:val="0"/>
        </w:numPr>
        <w:spacing w:after="0" w:line="360" w:lineRule="auto"/>
        <w:ind w:left="1440"/>
        <w:jc w:val="center"/>
      </w:pPr>
      <w:r>
        <w:t>Nabídka bude podána v českém jazyce a musí obsahovat tyto údaje :</w:t>
      </w:r>
    </w:p>
    <w:p w:rsidR="00E107C9" w:rsidRDefault="00E107C9" w:rsidP="00E107C9">
      <w:pPr>
        <w:pStyle w:val="Seznam"/>
        <w:numPr>
          <w:ilvl w:val="0"/>
          <w:numId w:val="0"/>
        </w:numPr>
        <w:spacing w:after="0"/>
      </w:pPr>
      <w:r>
        <w:t xml:space="preserve">  </w:t>
      </w:r>
      <w:r w:rsidR="003F33CD">
        <w:t xml:space="preserve">- </w:t>
      </w:r>
      <w:r>
        <w:t xml:space="preserve"> </w:t>
      </w:r>
      <w:r w:rsidR="003F33CD">
        <w:t>nezaměnitelnou identifikaci zájemce (jméno, příjmení, RČ, trvalé bydliště, u právnických osob – ob</w:t>
      </w:r>
      <w:r>
        <w:t xml:space="preserve">   </w:t>
      </w:r>
    </w:p>
    <w:p w:rsidR="00E107C9" w:rsidRDefault="00E107C9" w:rsidP="00E107C9">
      <w:pPr>
        <w:pStyle w:val="Seznam"/>
        <w:numPr>
          <w:ilvl w:val="0"/>
          <w:numId w:val="0"/>
        </w:numPr>
        <w:spacing w:after="0"/>
      </w:pPr>
      <w:r>
        <w:t xml:space="preserve">     </w:t>
      </w:r>
      <w:r w:rsidR="003F33CD">
        <w:t xml:space="preserve">chodní jméno, sídlo, IČ, DIČ, výpis z OR – originál, nebo ověřenou kopii, bankovní spojení, jméno a </w:t>
      </w:r>
      <w:r>
        <w:t xml:space="preserve"> </w:t>
      </w:r>
    </w:p>
    <w:p w:rsidR="003F33CD" w:rsidRDefault="00E107C9" w:rsidP="00E107C9">
      <w:pPr>
        <w:pStyle w:val="Seznam"/>
        <w:numPr>
          <w:ilvl w:val="0"/>
          <w:numId w:val="0"/>
        </w:numPr>
        <w:spacing w:after="0"/>
      </w:pPr>
      <w:r>
        <w:t xml:space="preserve">     </w:t>
      </w:r>
      <w:r w:rsidR="003F33CD">
        <w:t>příjmení jednající osoby)</w:t>
      </w:r>
    </w:p>
    <w:p w:rsidR="00E107C9" w:rsidRDefault="00E107C9" w:rsidP="00E107C9">
      <w:pPr>
        <w:pStyle w:val="Seznam"/>
        <w:numPr>
          <w:ilvl w:val="0"/>
          <w:numId w:val="0"/>
        </w:numPr>
        <w:spacing w:after="0"/>
        <w:ind w:left="284" w:hanging="284"/>
      </w:pPr>
      <w:r>
        <w:t xml:space="preserve">  </w:t>
      </w:r>
      <w:r w:rsidR="003F33CD">
        <w:t>-</w:t>
      </w:r>
      <w:r>
        <w:t xml:space="preserve"> </w:t>
      </w:r>
      <w:r w:rsidR="003F33CD">
        <w:t xml:space="preserve"> telefonický kontakt – popř. e-mailovou adresu</w:t>
      </w:r>
      <w:r>
        <w:t xml:space="preserve"> </w:t>
      </w:r>
    </w:p>
    <w:p w:rsidR="003F33CD" w:rsidRDefault="00E107C9" w:rsidP="00E107C9">
      <w:pPr>
        <w:pStyle w:val="Seznam"/>
        <w:numPr>
          <w:ilvl w:val="0"/>
          <w:numId w:val="0"/>
        </w:numPr>
        <w:spacing w:after="0"/>
      </w:pPr>
      <w:r>
        <w:t xml:space="preserve">  -</w:t>
      </w:r>
      <w:r w:rsidR="003F33CD">
        <w:t xml:space="preserve"> </w:t>
      </w:r>
      <w:r>
        <w:t xml:space="preserve"> </w:t>
      </w:r>
      <w:r w:rsidR="003F33CD">
        <w:t>označení předmětu prodeje</w:t>
      </w:r>
    </w:p>
    <w:p w:rsidR="003F33CD" w:rsidRDefault="00E107C9" w:rsidP="00E107C9">
      <w:pPr>
        <w:pStyle w:val="Seznam"/>
        <w:numPr>
          <w:ilvl w:val="0"/>
          <w:numId w:val="0"/>
        </w:numPr>
        <w:spacing w:after="0" w:line="360" w:lineRule="auto"/>
        <w:ind w:left="284" w:hanging="284"/>
      </w:pPr>
      <w:r>
        <w:t xml:space="preserve">  </w:t>
      </w:r>
      <w:r w:rsidR="003F33CD">
        <w:t xml:space="preserve">- </w:t>
      </w:r>
      <w:r>
        <w:t xml:space="preserve"> </w:t>
      </w:r>
      <w:r w:rsidR="003F33CD">
        <w:t>podpis fyzické osoby, u právnických osob podpis v souladu s údaji uvedenými v OR</w:t>
      </w:r>
    </w:p>
    <w:p w:rsidR="003F33CD" w:rsidRPr="00E107C9" w:rsidRDefault="00773BE0" w:rsidP="00E107C9">
      <w:pPr>
        <w:ind w:left="0"/>
        <w:jc w:val="center"/>
        <w:rPr>
          <w:b/>
        </w:rPr>
      </w:pPr>
      <w:r>
        <w:rPr>
          <w:b/>
        </w:rPr>
        <w:t xml:space="preserve">      </w:t>
      </w:r>
      <w:r w:rsidR="003F33CD" w:rsidRPr="00E107C9">
        <w:rPr>
          <w:b/>
        </w:rPr>
        <w:t>Termín a způsob vyhodnocení nabídek</w:t>
      </w:r>
    </w:p>
    <w:p w:rsidR="009C6BAD" w:rsidRDefault="009C6BAD" w:rsidP="009C6BAD">
      <w:pPr>
        <w:ind w:left="0"/>
      </w:pPr>
      <w:r>
        <w:t>V případě většího počtu záje</w:t>
      </w:r>
      <w:r w:rsidR="003B704C">
        <w:t>mců</w:t>
      </w:r>
      <w:r w:rsidR="00A76752">
        <w:t>, bude upřednostněn zájemce, který napravuje současný stav v zákonný</w:t>
      </w:r>
      <w:r>
        <w:t>.</w:t>
      </w:r>
    </w:p>
    <w:p w:rsidR="003B704C" w:rsidRDefault="003B704C" w:rsidP="009C6BAD">
      <w:pPr>
        <w:ind w:left="0"/>
      </w:pPr>
    </w:p>
    <w:p w:rsidR="009C6BAD" w:rsidRPr="00E107C9" w:rsidRDefault="009C6BAD" w:rsidP="00E107C9">
      <w:pPr>
        <w:ind w:left="0"/>
        <w:jc w:val="center"/>
        <w:rPr>
          <w:b/>
        </w:rPr>
      </w:pPr>
      <w:r w:rsidRPr="00E107C9">
        <w:rPr>
          <w:b/>
        </w:rPr>
        <w:t>Uzavření kupní smlouvy</w:t>
      </w:r>
    </w:p>
    <w:p w:rsidR="009C6BAD" w:rsidRDefault="009C6BAD" w:rsidP="009C6BAD">
      <w:pPr>
        <w:ind w:left="0"/>
      </w:pPr>
      <w:r>
        <w:t xml:space="preserve">Zájemce, jehož nabídka bude </w:t>
      </w:r>
      <w:r w:rsidR="00A76752">
        <w:t>splňovat kritéria pro výběr zájemce</w:t>
      </w:r>
      <w:r w:rsidR="003B704C">
        <w:t>,</w:t>
      </w:r>
      <w:r w:rsidR="003210EE">
        <w:t xml:space="preserve"> bude vyzván k uzavření kupní sm</w:t>
      </w:r>
      <w:r w:rsidR="003B704C">
        <w:t xml:space="preserve">louvy. </w:t>
      </w:r>
    </w:p>
    <w:p w:rsidR="003B704C" w:rsidRDefault="003B704C" w:rsidP="009C6BAD">
      <w:pPr>
        <w:ind w:left="0"/>
      </w:pPr>
    </w:p>
    <w:p w:rsidR="003210EE" w:rsidRPr="00E107C9" w:rsidRDefault="003210EE" w:rsidP="00E107C9">
      <w:pPr>
        <w:ind w:left="0"/>
        <w:jc w:val="center"/>
        <w:rPr>
          <w:b/>
        </w:rPr>
      </w:pPr>
      <w:r w:rsidRPr="00E107C9">
        <w:rPr>
          <w:b/>
        </w:rPr>
        <w:t>Upozornění</w:t>
      </w:r>
    </w:p>
    <w:p w:rsidR="003210EE" w:rsidRDefault="003210EE" w:rsidP="009C6BAD">
      <w:pPr>
        <w:ind w:left="0"/>
      </w:pPr>
      <w:r>
        <w:t>Toto sdělení nezakládá právní nárok vybraného zájemce na uzavření kupní smlouvy. Případné zrušení nabídky nude zvěřejněno stejným způsobem, jako byla podána tato nabídka.</w:t>
      </w:r>
    </w:p>
    <w:p w:rsidR="00560AA6" w:rsidRPr="00414AC7" w:rsidRDefault="00414AC7" w:rsidP="00414AC7">
      <w:pPr>
        <w:ind w:left="0"/>
      </w:pPr>
      <w:r>
        <w:t xml:space="preserve">                                                                                                                    </w:t>
      </w:r>
      <w:r w:rsidR="003210EE">
        <w:t xml:space="preserve">   Zuzana Večerková, starostka</w:t>
      </w:r>
    </w:p>
    <w:sectPr w:rsidR="00560AA6" w:rsidRPr="00414AC7" w:rsidSect="00413D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879" w:rsidRDefault="00166879">
      <w:r>
        <w:separator/>
      </w:r>
    </w:p>
  </w:endnote>
  <w:endnote w:type="continuationSeparator" w:id="0">
    <w:p w:rsidR="00166879" w:rsidRDefault="00166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5A32215-5ED8-4947-A15E-468EA41E82EA}"/>
    <w:embedItalic r:id="rId2" w:fontKey="{CB759CAB-1289-40D1-A4AE-F076EB59F27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79E6346-5318-48A3-92B8-F2F371622D5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70DCA36-7C3A-4D6E-BD99-61A246F9F0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6B7" w:rsidRDefault="000C66B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9429398"/>
      <w:docPartObj>
        <w:docPartGallery w:val="Page Numbers (Bottom of Page)"/>
        <w:docPartUnique/>
      </w:docPartObj>
    </w:sdtPr>
    <w:sdtEndPr/>
    <w:sdtContent>
      <w:p w:rsidR="000C66B7" w:rsidRDefault="000C66B7" w:rsidP="000C66B7">
        <w:pPr>
          <w:pStyle w:val="Zpat"/>
        </w:pPr>
        <w:r>
          <w:t xml:space="preserve">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66879">
          <w:rPr>
            <w:noProof/>
          </w:rPr>
          <w:t>1</w:t>
        </w:r>
        <w:r>
          <w:fldChar w:fldCharType="end"/>
        </w:r>
      </w:p>
    </w:sdtContent>
  </w:sdt>
  <w:p w:rsidR="00E24B4E" w:rsidRDefault="00E24B4E" w:rsidP="000330C3">
    <w:pPr>
      <w:pStyle w:val="Zpat"/>
      <w:spacing w:before="240"/>
      <w:ind w:left="-340" w:right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6B7" w:rsidRDefault="000C66B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879" w:rsidRDefault="00166879">
      <w:r>
        <w:separator/>
      </w:r>
    </w:p>
  </w:footnote>
  <w:footnote w:type="continuationSeparator" w:id="0">
    <w:p w:rsidR="00166879" w:rsidRDefault="001668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6B7" w:rsidRDefault="000C66B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B4E" w:rsidRDefault="00E24B4E" w:rsidP="00DB6326">
    <w:pPr>
      <w:pStyle w:val="Zhlav"/>
      <w:tabs>
        <w:tab w:val="clear" w:pos="4536"/>
        <w:tab w:val="clear" w:pos="9072"/>
        <w:tab w:val="left" w:pos="3293"/>
      </w:tabs>
      <w:spacing w:after="120"/>
      <w:ind w:left="-595"/>
    </w:pPr>
    <w:r>
      <w:rPr>
        <w:noProof/>
      </w:rPr>
      <w:drawing>
        <wp:inline distT="0" distB="0" distL="0" distR="0" wp14:anchorId="4F8670A2" wp14:editId="739BC9A5">
          <wp:extent cx="7532370" cy="1720215"/>
          <wp:effectExtent l="0" t="0" r="0" b="0"/>
          <wp:docPr id="1" name="obrázek 25" descr="C:\Users\Vláďa\Desktop\struzna-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5" descr="C:\Users\Vláďa\Desktop\struzna-ok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172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6B7" w:rsidRDefault="000C66B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2322F10"/>
    <w:multiLevelType w:val="hybridMultilevel"/>
    <w:tmpl w:val="454005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7" w15:restartNumberingAfterBreak="0">
    <w:nsid w:val="1A6548A8"/>
    <w:multiLevelType w:val="hybridMultilevel"/>
    <w:tmpl w:val="2AE4B8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 w15:restartNumberingAfterBreak="0">
    <w:nsid w:val="263C0576"/>
    <w:multiLevelType w:val="hybridMultilevel"/>
    <w:tmpl w:val="33F461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1" w15:restartNumberingAfterBreak="0">
    <w:nsid w:val="2B6336FD"/>
    <w:multiLevelType w:val="hybridMultilevel"/>
    <w:tmpl w:val="886E78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3" w15:restartNumberingAfterBreak="0">
    <w:nsid w:val="33FF7FC1"/>
    <w:multiLevelType w:val="hybridMultilevel"/>
    <w:tmpl w:val="BC4EACC4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E20787"/>
    <w:multiLevelType w:val="hybridMultilevel"/>
    <w:tmpl w:val="110409D4"/>
    <w:lvl w:ilvl="0" w:tplc="0405000F">
      <w:start w:val="1"/>
      <w:numFmt w:val="decimal"/>
      <w:lvlText w:val="%1."/>
      <w:lvlJc w:val="left"/>
      <w:pPr>
        <w:ind w:left="2100" w:hanging="360"/>
      </w:pPr>
    </w:lvl>
    <w:lvl w:ilvl="1" w:tplc="04050019" w:tentative="1">
      <w:start w:val="1"/>
      <w:numFmt w:val="lowerLetter"/>
      <w:lvlText w:val="%2."/>
      <w:lvlJc w:val="left"/>
      <w:pPr>
        <w:ind w:left="2820" w:hanging="360"/>
      </w:pPr>
    </w:lvl>
    <w:lvl w:ilvl="2" w:tplc="0405001B" w:tentative="1">
      <w:start w:val="1"/>
      <w:numFmt w:val="lowerRoman"/>
      <w:lvlText w:val="%3."/>
      <w:lvlJc w:val="right"/>
      <w:pPr>
        <w:ind w:left="3540" w:hanging="180"/>
      </w:pPr>
    </w:lvl>
    <w:lvl w:ilvl="3" w:tplc="0405000F" w:tentative="1">
      <w:start w:val="1"/>
      <w:numFmt w:val="decimal"/>
      <w:lvlText w:val="%4."/>
      <w:lvlJc w:val="left"/>
      <w:pPr>
        <w:ind w:left="4260" w:hanging="360"/>
      </w:pPr>
    </w:lvl>
    <w:lvl w:ilvl="4" w:tplc="04050019" w:tentative="1">
      <w:start w:val="1"/>
      <w:numFmt w:val="lowerLetter"/>
      <w:lvlText w:val="%5."/>
      <w:lvlJc w:val="left"/>
      <w:pPr>
        <w:ind w:left="4980" w:hanging="360"/>
      </w:pPr>
    </w:lvl>
    <w:lvl w:ilvl="5" w:tplc="0405001B" w:tentative="1">
      <w:start w:val="1"/>
      <w:numFmt w:val="lowerRoman"/>
      <w:lvlText w:val="%6."/>
      <w:lvlJc w:val="right"/>
      <w:pPr>
        <w:ind w:left="5700" w:hanging="180"/>
      </w:pPr>
    </w:lvl>
    <w:lvl w:ilvl="6" w:tplc="0405000F" w:tentative="1">
      <w:start w:val="1"/>
      <w:numFmt w:val="decimal"/>
      <w:lvlText w:val="%7."/>
      <w:lvlJc w:val="left"/>
      <w:pPr>
        <w:ind w:left="6420" w:hanging="360"/>
      </w:pPr>
    </w:lvl>
    <w:lvl w:ilvl="7" w:tplc="04050019" w:tentative="1">
      <w:start w:val="1"/>
      <w:numFmt w:val="lowerLetter"/>
      <w:lvlText w:val="%8."/>
      <w:lvlJc w:val="left"/>
      <w:pPr>
        <w:ind w:left="7140" w:hanging="360"/>
      </w:pPr>
    </w:lvl>
    <w:lvl w:ilvl="8" w:tplc="0405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15" w15:restartNumberingAfterBreak="0">
    <w:nsid w:val="433D47CE"/>
    <w:multiLevelType w:val="hybridMultilevel"/>
    <w:tmpl w:val="B7303748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D86476"/>
    <w:multiLevelType w:val="hybridMultilevel"/>
    <w:tmpl w:val="9CB42330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E371B0"/>
    <w:multiLevelType w:val="hybridMultilevel"/>
    <w:tmpl w:val="816A2D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9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0" w15:restartNumberingAfterBreak="0">
    <w:nsid w:val="4A195FEF"/>
    <w:multiLevelType w:val="hybridMultilevel"/>
    <w:tmpl w:val="377E53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2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3" w15:restartNumberingAfterBreak="0">
    <w:nsid w:val="4E55510B"/>
    <w:multiLevelType w:val="hybridMultilevel"/>
    <w:tmpl w:val="924C10C4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443DBD"/>
    <w:multiLevelType w:val="hybridMultilevel"/>
    <w:tmpl w:val="5D9448FA"/>
    <w:lvl w:ilvl="0" w:tplc="ED182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32B35"/>
    <w:multiLevelType w:val="hybridMultilevel"/>
    <w:tmpl w:val="93469220"/>
    <w:lvl w:ilvl="0" w:tplc="0405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26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7" w15:restartNumberingAfterBreak="0">
    <w:nsid w:val="602B0F7D"/>
    <w:multiLevelType w:val="hybridMultilevel"/>
    <w:tmpl w:val="C1A43E2E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1839D6"/>
    <w:multiLevelType w:val="hybridMultilevel"/>
    <w:tmpl w:val="0DD4B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AB7A96"/>
    <w:multiLevelType w:val="hybridMultilevel"/>
    <w:tmpl w:val="546AE3A2"/>
    <w:lvl w:ilvl="0" w:tplc="59380C2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1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2" w15:restartNumberingAfterBreak="0">
    <w:nsid w:val="6F1C5F7A"/>
    <w:multiLevelType w:val="hybridMultilevel"/>
    <w:tmpl w:val="3EEAFD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4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5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6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35"/>
  </w:num>
  <w:num w:numId="2">
    <w:abstractNumId w:val="33"/>
  </w:num>
  <w:num w:numId="3">
    <w:abstractNumId w:val="8"/>
  </w:num>
  <w:num w:numId="4">
    <w:abstractNumId w:val="31"/>
  </w:num>
  <w:num w:numId="5">
    <w:abstractNumId w:val="26"/>
  </w:num>
  <w:num w:numId="6">
    <w:abstractNumId w:val="21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22"/>
  </w:num>
  <w:num w:numId="14">
    <w:abstractNumId w:val="34"/>
  </w:num>
  <w:num w:numId="15">
    <w:abstractNumId w:val="12"/>
  </w:num>
  <w:num w:numId="16">
    <w:abstractNumId w:val="30"/>
  </w:num>
  <w:num w:numId="17">
    <w:abstractNumId w:val="36"/>
  </w:num>
  <w:num w:numId="18">
    <w:abstractNumId w:val="19"/>
  </w:num>
  <w:num w:numId="19">
    <w:abstractNumId w:val="18"/>
  </w:num>
  <w:num w:numId="20">
    <w:abstractNumId w:val="6"/>
  </w:num>
  <w:num w:numId="21">
    <w:abstractNumId w:val="7"/>
  </w:num>
  <w:num w:numId="22">
    <w:abstractNumId w:val="20"/>
  </w:num>
  <w:num w:numId="23">
    <w:abstractNumId w:val="24"/>
  </w:num>
  <w:num w:numId="24">
    <w:abstractNumId w:val="27"/>
  </w:num>
  <w:num w:numId="25">
    <w:abstractNumId w:val="16"/>
  </w:num>
  <w:num w:numId="26">
    <w:abstractNumId w:val="28"/>
  </w:num>
  <w:num w:numId="27">
    <w:abstractNumId w:val="23"/>
  </w:num>
  <w:num w:numId="28">
    <w:abstractNumId w:val="11"/>
  </w:num>
  <w:num w:numId="29">
    <w:abstractNumId w:val="17"/>
  </w:num>
  <w:num w:numId="30">
    <w:abstractNumId w:val="15"/>
  </w:num>
  <w:num w:numId="31">
    <w:abstractNumId w:val="13"/>
  </w:num>
  <w:num w:numId="32">
    <w:abstractNumId w:val="32"/>
  </w:num>
  <w:num w:numId="33">
    <w:abstractNumId w:val="9"/>
  </w:num>
  <w:num w:numId="34">
    <w:abstractNumId w:val="29"/>
  </w:num>
  <w:num w:numId="35">
    <w:abstractNumId w:val="25"/>
  </w:num>
  <w:num w:numId="36">
    <w:abstractNumId w:val="14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autoHyphenation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A03"/>
    <w:rsid w:val="000000DA"/>
    <w:rsid w:val="00000CA0"/>
    <w:rsid w:val="00004104"/>
    <w:rsid w:val="000112B1"/>
    <w:rsid w:val="000330C3"/>
    <w:rsid w:val="00046974"/>
    <w:rsid w:val="0005493F"/>
    <w:rsid w:val="00084C44"/>
    <w:rsid w:val="000B38F1"/>
    <w:rsid w:val="000C66B7"/>
    <w:rsid w:val="000C7770"/>
    <w:rsid w:val="000D0FC8"/>
    <w:rsid w:val="000D3111"/>
    <w:rsid w:val="000D726C"/>
    <w:rsid w:val="000E016D"/>
    <w:rsid w:val="000F5C1E"/>
    <w:rsid w:val="0010031E"/>
    <w:rsid w:val="00127F40"/>
    <w:rsid w:val="00132A51"/>
    <w:rsid w:val="001336AE"/>
    <w:rsid w:val="0013735D"/>
    <w:rsid w:val="00140C5C"/>
    <w:rsid w:val="00147623"/>
    <w:rsid w:val="00152C4C"/>
    <w:rsid w:val="0016105A"/>
    <w:rsid w:val="001623EC"/>
    <w:rsid w:val="0016293E"/>
    <w:rsid w:val="00163FE6"/>
    <w:rsid w:val="00166879"/>
    <w:rsid w:val="00167B7C"/>
    <w:rsid w:val="00191425"/>
    <w:rsid w:val="00191E7E"/>
    <w:rsid w:val="0019280A"/>
    <w:rsid w:val="001935C6"/>
    <w:rsid w:val="001A2127"/>
    <w:rsid w:val="001A2227"/>
    <w:rsid w:val="001B7FD9"/>
    <w:rsid w:val="001D580F"/>
    <w:rsid w:val="001E6163"/>
    <w:rsid w:val="002055FB"/>
    <w:rsid w:val="002124E6"/>
    <w:rsid w:val="00222F3F"/>
    <w:rsid w:val="00236E9D"/>
    <w:rsid w:val="00245423"/>
    <w:rsid w:val="0025249C"/>
    <w:rsid w:val="002765ED"/>
    <w:rsid w:val="002C7F55"/>
    <w:rsid w:val="00320779"/>
    <w:rsid w:val="003210EE"/>
    <w:rsid w:val="003321C2"/>
    <w:rsid w:val="0036660F"/>
    <w:rsid w:val="003B36C8"/>
    <w:rsid w:val="003B704C"/>
    <w:rsid w:val="003D0C05"/>
    <w:rsid w:val="003D1BE1"/>
    <w:rsid w:val="003F33CD"/>
    <w:rsid w:val="00413D15"/>
    <w:rsid w:val="00413E9B"/>
    <w:rsid w:val="00414AC7"/>
    <w:rsid w:val="00421935"/>
    <w:rsid w:val="004227A7"/>
    <w:rsid w:val="00425159"/>
    <w:rsid w:val="00434FEF"/>
    <w:rsid w:val="00435679"/>
    <w:rsid w:val="004537D6"/>
    <w:rsid w:val="0045470C"/>
    <w:rsid w:val="00473D8A"/>
    <w:rsid w:val="0047695B"/>
    <w:rsid w:val="004846CF"/>
    <w:rsid w:val="0049339F"/>
    <w:rsid w:val="004A4EF9"/>
    <w:rsid w:val="004B6D66"/>
    <w:rsid w:val="004D67C9"/>
    <w:rsid w:val="004F33F6"/>
    <w:rsid w:val="00507D6B"/>
    <w:rsid w:val="00513C40"/>
    <w:rsid w:val="005144A8"/>
    <w:rsid w:val="00530E2E"/>
    <w:rsid w:val="00533B14"/>
    <w:rsid w:val="00537F17"/>
    <w:rsid w:val="00560AA6"/>
    <w:rsid w:val="00571714"/>
    <w:rsid w:val="00574B0B"/>
    <w:rsid w:val="0058558D"/>
    <w:rsid w:val="005C0468"/>
    <w:rsid w:val="005C44AE"/>
    <w:rsid w:val="005D2376"/>
    <w:rsid w:val="005D4A03"/>
    <w:rsid w:val="005E300F"/>
    <w:rsid w:val="006071BF"/>
    <w:rsid w:val="00613171"/>
    <w:rsid w:val="00613295"/>
    <w:rsid w:val="006229C4"/>
    <w:rsid w:val="00624429"/>
    <w:rsid w:val="00646566"/>
    <w:rsid w:val="0065238C"/>
    <w:rsid w:val="006644AC"/>
    <w:rsid w:val="00674628"/>
    <w:rsid w:val="006A34E3"/>
    <w:rsid w:val="006A7AC9"/>
    <w:rsid w:val="006B39AA"/>
    <w:rsid w:val="006B7B22"/>
    <w:rsid w:val="006E3D6B"/>
    <w:rsid w:val="006F2833"/>
    <w:rsid w:val="007031B5"/>
    <w:rsid w:val="00707337"/>
    <w:rsid w:val="00730ECB"/>
    <w:rsid w:val="00731570"/>
    <w:rsid w:val="0074532D"/>
    <w:rsid w:val="00753D6C"/>
    <w:rsid w:val="00766447"/>
    <w:rsid w:val="00770010"/>
    <w:rsid w:val="00773BE0"/>
    <w:rsid w:val="0078462A"/>
    <w:rsid w:val="007947DB"/>
    <w:rsid w:val="007B0B6E"/>
    <w:rsid w:val="007D6406"/>
    <w:rsid w:val="0081001D"/>
    <w:rsid w:val="00824B49"/>
    <w:rsid w:val="00864C86"/>
    <w:rsid w:val="00873987"/>
    <w:rsid w:val="008B7458"/>
    <w:rsid w:val="008C371B"/>
    <w:rsid w:val="008D1E85"/>
    <w:rsid w:val="00906EDE"/>
    <w:rsid w:val="00930336"/>
    <w:rsid w:val="0093059B"/>
    <w:rsid w:val="00972227"/>
    <w:rsid w:val="00976FBB"/>
    <w:rsid w:val="00982276"/>
    <w:rsid w:val="009B3679"/>
    <w:rsid w:val="009B660E"/>
    <w:rsid w:val="009C5467"/>
    <w:rsid w:val="009C6BAD"/>
    <w:rsid w:val="009C717B"/>
    <w:rsid w:val="009F06A6"/>
    <w:rsid w:val="009F77E4"/>
    <w:rsid w:val="00A314C0"/>
    <w:rsid w:val="00A34423"/>
    <w:rsid w:val="00A53943"/>
    <w:rsid w:val="00A53ECC"/>
    <w:rsid w:val="00A56BFD"/>
    <w:rsid w:val="00A67B2F"/>
    <w:rsid w:val="00A67CCE"/>
    <w:rsid w:val="00A71E4C"/>
    <w:rsid w:val="00A76752"/>
    <w:rsid w:val="00A9458E"/>
    <w:rsid w:val="00AA4477"/>
    <w:rsid w:val="00AB32AB"/>
    <w:rsid w:val="00AB5B8F"/>
    <w:rsid w:val="00AD1971"/>
    <w:rsid w:val="00AD344E"/>
    <w:rsid w:val="00AD36DF"/>
    <w:rsid w:val="00AD428B"/>
    <w:rsid w:val="00AD4A73"/>
    <w:rsid w:val="00B04CE8"/>
    <w:rsid w:val="00B07EBF"/>
    <w:rsid w:val="00B13AA6"/>
    <w:rsid w:val="00B65380"/>
    <w:rsid w:val="00B773AE"/>
    <w:rsid w:val="00B90E19"/>
    <w:rsid w:val="00BB735E"/>
    <w:rsid w:val="00BC0195"/>
    <w:rsid w:val="00BC1EBA"/>
    <w:rsid w:val="00BC524C"/>
    <w:rsid w:val="00C02E8B"/>
    <w:rsid w:val="00C06AF7"/>
    <w:rsid w:val="00C5172D"/>
    <w:rsid w:val="00C52370"/>
    <w:rsid w:val="00CA377F"/>
    <w:rsid w:val="00CA7C82"/>
    <w:rsid w:val="00CB27C8"/>
    <w:rsid w:val="00CD44C2"/>
    <w:rsid w:val="00CD7577"/>
    <w:rsid w:val="00D108D7"/>
    <w:rsid w:val="00D20E5D"/>
    <w:rsid w:val="00D21662"/>
    <w:rsid w:val="00D605F8"/>
    <w:rsid w:val="00D6107C"/>
    <w:rsid w:val="00D922EB"/>
    <w:rsid w:val="00D92EBC"/>
    <w:rsid w:val="00DA3AE1"/>
    <w:rsid w:val="00DB37B8"/>
    <w:rsid w:val="00DB6326"/>
    <w:rsid w:val="00DC46AA"/>
    <w:rsid w:val="00DC752E"/>
    <w:rsid w:val="00DD2EDC"/>
    <w:rsid w:val="00DD402D"/>
    <w:rsid w:val="00DE2D3A"/>
    <w:rsid w:val="00E01C41"/>
    <w:rsid w:val="00E107C9"/>
    <w:rsid w:val="00E24B4E"/>
    <w:rsid w:val="00E25788"/>
    <w:rsid w:val="00E33BB3"/>
    <w:rsid w:val="00E35188"/>
    <w:rsid w:val="00E419ED"/>
    <w:rsid w:val="00E44770"/>
    <w:rsid w:val="00E44FE6"/>
    <w:rsid w:val="00E715F7"/>
    <w:rsid w:val="00E74D66"/>
    <w:rsid w:val="00E76650"/>
    <w:rsid w:val="00E835FC"/>
    <w:rsid w:val="00E953B2"/>
    <w:rsid w:val="00E96F4C"/>
    <w:rsid w:val="00EA5986"/>
    <w:rsid w:val="00EA68F1"/>
    <w:rsid w:val="00ED4A30"/>
    <w:rsid w:val="00EF4311"/>
    <w:rsid w:val="00F227F7"/>
    <w:rsid w:val="00F22F2E"/>
    <w:rsid w:val="00F42873"/>
    <w:rsid w:val="00F5178A"/>
    <w:rsid w:val="00F859C9"/>
    <w:rsid w:val="00FD5D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DCF0023-9899-4976-9AF6-C9EECD318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cs-CZ" w:eastAsia="cs-CZ" w:bidi="ar-SA"/>
      </w:rPr>
    </w:rPrDefault>
    <w:pPrDefault>
      <w:pPr>
        <w:spacing w:line="276" w:lineRule="auto"/>
        <w:ind w:left="907" w:right="454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44AC"/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0330C3"/>
    <w:rPr>
      <w:rFonts w:ascii="Tahoma" w:hAnsi="Tahoma" w:cs="Tahoma"/>
      <w:color w:val="000000"/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6644AC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link w:val="Podtitul"/>
    <w:rsid w:val="006644AC"/>
    <w:rPr>
      <w:rFonts w:ascii="Cambria" w:eastAsia="Times New Roman" w:hAnsi="Cambria" w:cs="Times New Roman"/>
      <w:color w:val="000000"/>
      <w:sz w:val="24"/>
      <w:szCs w:val="24"/>
    </w:rPr>
  </w:style>
  <w:style w:type="character" w:styleId="Zdraznnjemn">
    <w:name w:val="Subtle Emphasis"/>
    <w:uiPriority w:val="19"/>
    <w:qFormat/>
    <w:rsid w:val="006644AC"/>
    <w:rPr>
      <w:rFonts w:ascii="Calibri" w:hAnsi="Calibri"/>
      <w:i/>
      <w:iCs/>
      <w:color w:val="808080"/>
    </w:rPr>
  </w:style>
  <w:style w:type="character" w:styleId="AkronymHTML">
    <w:name w:val="HTML Acronym"/>
    <w:basedOn w:val="Standardnpsmoodstavce"/>
    <w:rsid w:val="00F42873"/>
  </w:style>
  <w:style w:type="paragraph" w:styleId="Odstavecseseznamem">
    <w:name w:val="List Paragraph"/>
    <w:basedOn w:val="Normln"/>
    <w:uiPriority w:val="34"/>
    <w:qFormat/>
    <w:rsid w:val="00F42873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0C6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ocuments\obecn&#237;%20&#250;&#345;ad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598A6-C578-4FDC-B71F-D806E9EA5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obecní úřad-Stružná-hlavickovy-pap</Template>
  <TotalTime>1</TotalTime>
  <Pages>1</Pages>
  <Words>310</Words>
  <Characters>1834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2140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Účet Microsoft</cp:lastModifiedBy>
  <cp:revision>4</cp:revision>
  <cp:lastPrinted>2022-07-27T11:02:00Z</cp:lastPrinted>
  <dcterms:created xsi:type="dcterms:W3CDTF">2022-07-27T11:03:00Z</dcterms:created>
  <dcterms:modified xsi:type="dcterms:W3CDTF">2022-09-30T10:56:00Z</dcterms:modified>
</cp:coreProperties>
</file>