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8D1" w:rsidRDefault="00335B0A" w:rsidP="00C5147D">
      <w:pPr>
        <w:jc w:val="center"/>
        <w:rPr>
          <w:b/>
          <w:sz w:val="24"/>
        </w:rPr>
      </w:pPr>
      <w:r>
        <w:rPr>
          <w:b/>
          <w:sz w:val="24"/>
        </w:rPr>
        <w:t>Zápis a usnesení z</w:t>
      </w:r>
      <w:r w:rsidR="004437A8">
        <w:rPr>
          <w:b/>
          <w:sz w:val="24"/>
        </w:rPr>
        <w:t xml:space="preserve"> 3</w:t>
      </w:r>
      <w:r w:rsidR="00895BBD" w:rsidRPr="00C5147D">
        <w:rPr>
          <w:b/>
          <w:sz w:val="24"/>
        </w:rPr>
        <w:t>.zasedání zastupitelstva Obc</w:t>
      </w:r>
      <w:r w:rsidR="00717504">
        <w:rPr>
          <w:b/>
          <w:sz w:val="24"/>
        </w:rPr>
        <w:t>e Stružná konaného dne</w:t>
      </w:r>
      <w:r w:rsidR="00F9603B">
        <w:rPr>
          <w:b/>
          <w:sz w:val="24"/>
        </w:rPr>
        <w:t xml:space="preserve"> </w:t>
      </w:r>
      <w:r w:rsidR="00C37FB3">
        <w:rPr>
          <w:b/>
          <w:sz w:val="24"/>
        </w:rPr>
        <w:t>25.7</w:t>
      </w:r>
      <w:r w:rsidR="00036336">
        <w:rPr>
          <w:b/>
          <w:sz w:val="24"/>
        </w:rPr>
        <w:t>.2022</w:t>
      </w:r>
      <w:r w:rsidR="00077BF1">
        <w:rPr>
          <w:b/>
          <w:sz w:val="24"/>
        </w:rPr>
        <w:t xml:space="preserve"> </w:t>
      </w:r>
    </w:p>
    <w:p w:rsidR="00895BBD" w:rsidRPr="00C5147D" w:rsidRDefault="00717504" w:rsidP="002378D1">
      <w:pPr>
        <w:jc w:val="center"/>
        <w:rPr>
          <w:b/>
          <w:sz w:val="24"/>
        </w:rPr>
      </w:pPr>
      <w:r>
        <w:rPr>
          <w:b/>
          <w:sz w:val="24"/>
        </w:rPr>
        <w:t xml:space="preserve"> </w:t>
      </w:r>
      <w:r w:rsidR="00036336">
        <w:rPr>
          <w:b/>
          <w:sz w:val="24"/>
        </w:rPr>
        <w:t>O</w:t>
      </w:r>
      <w:r>
        <w:rPr>
          <w:b/>
          <w:sz w:val="24"/>
        </w:rPr>
        <w:t>d</w:t>
      </w:r>
      <w:r w:rsidR="00036336">
        <w:rPr>
          <w:b/>
          <w:sz w:val="24"/>
        </w:rPr>
        <w:t xml:space="preserve"> 17.30</w:t>
      </w:r>
      <w:r w:rsidR="00DC0EBD">
        <w:rPr>
          <w:b/>
          <w:sz w:val="24"/>
        </w:rPr>
        <w:t xml:space="preserve"> </w:t>
      </w:r>
      <w:r w:rsidR="00036336">
        <w:rPr>
          <w:b/>
          <w:sz w:val="24"/>
        </w:rPr>
        <w:t xml:space="preserve">hod. v Hostinci U Skálů </w:t>
      </w:r>
    </w:p>
    <w:p w:rsidR="00895BBD" w:rsidRDefault="00895BBD" w:rsidP="00895BBD">
      <w:pPr>
        <w:rPr>
          <w:sz w:val="24"/>
        </w:rPr>
      </w:pPr>
    </w:p>
    <w:p w:rsidR="00895BBD" w:rsidRDefault="00895BBD" w:rsidP="00895BBD">
      <w:pPr>
        <w:rPr>
          <w:sz w:val="24"/>
        </w:rPr>
      </w:pPr>
      <w:r>
        <w:rPr>
          <w:sz w:val="24"/>
        </w:rPr>
        <w:t xml:space="preserve">Přítomni : </w:t>
      </w:r>
      <w:r w:rsidR="006F2BB7">
        <w:rPr>
          <w:sz w:val="24"/>
        </w:rPr>
        <w:t xml:space="preserve"> Večerková,</w:t>
      </w:r>
      <w:r w:rsidR="00202094">
        <w:rPr>
          <w:sz w:val="24"/>
        </w:rPr>
        <w:t xml:space="preserve"> Nováková, Synková, Rehák,</w:t>
      </w:r>
      <w:r w:rsidR="006F2BB7">
        <w:rPr>
          <w:sz w:val="24"/>
        </w:rPr>
        <w:t xml:space="preserve"> Götzová, Novotný</w:t>
      </w:r>
    </w:p>
    <w:p w:rsidR="00895BBD" w:rsidRDefault="00717504" w:rsidP="00D347CA">
      <w:pPr>
        <w:rPr>
          <w:sz w:val="24"/>
        </w:rPr>
      </w:pPr>
      <w:r>
        <w:rPr>
          <w:sz w:val="24"/>
        </w:rPr>
        <w:t>Omluven:</w:t>
      </w:r>
      <w:r w:rsidR="00202094">
        <w:rPr>
          <w:sz w:val="24"/>
        </w:rPr>
        <w:t xml:space="preserve">   Duda</w:t>
      </w:r>
    </w:p>
    <w:p w:rsidR="00D347CA" w:rsidRDefault="00BD0F57" w:rsidP="00D347CA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P.Götzová si jednání nahrává</w:t>
      </w:r>
    </w:p>
    <w:p w:rsidR="00895BBD" w:rsidRDefault="00895BBD" w:rsidP="00895BBD">
      <w:pPr>
        <w:rPr>
          <w:sz w:val="24"/>
        </w:rPr>
      </w:pPr>
      <w:r>
        <w:rPr>
          <w:sz w:val="24"/>
        </w:rPr>
        <w:t>Zahájení schůze:</w:t>
      </w:r>
    </w:p>
    <w:p w:rsidR="00895BBD" w:rsidRDefault="00895BBD" w:rsidP="00895BBD">
      <w:pPr>
        <w:rPr>
          <w:sz w:val="24"/>
        </w:rPr>
      </w:pPr>
      <w:r>
        <w:rPr>
          <w:sz w:val="24"/>
        </w:rPr>
        <w:t>-</w:t>
      </w:r>
      <w:r w:rsidR="00C5147D">
        <w:rPr>
          <w:sz w:val="24"/>
        </w:rPr>
        <w:t xml:space="preserve"> </w:t>
      </w:r>
      <w:r>
        <w:rPr>
          <w:sz w:val="24"/>
        </w:rPr>
        <w:t>přítomna nadpoloviční většina všech členů zastupitelstva a toto je tímto usnášeníschopné</w:t>
      </w:r>
    </w:p>
    <w:p w:rsidR="00895BBD" w:rsidRDefault="00895BBD" w:rsidP="00895BBD">
      <w:pPr>
        <w:rPr>
          <w:sz w:val="24"/>
        </w:rPr>
      </w:pPr>
      <w:r>
        <w:rPr>
          <w:sz w:val="24"/>
        </w:rPr>
        <w:t>- zastupitelstvo bylo řádně svoláno a vyhlášeno</w:t>
      </w:r>
    </w:p>
    <w:p w:rsidR="00C5147D" w:rsidRDefault="00895BBD" w:rsidP="00895BBD">
      <w:pPr>
        <w:rPr>
          <w:sz w:val="24"/>
        </w:rPr>
      </w:pPr>
      <w:r>
        <w:rPr>
          <w:sz w:val="24"/>
        </w:rPr>
        <w:t xml:space="preserve">- zápis z předchozího </w:t>
      </w:r>
      <w:r w:rsidR="00C5147D">
        <w:rPr>
          <w:sz w:val="24"/>
        </w:rPr>
        <w:t>zastupitelstva byl řádně</w:t>
      </w:r>
      <w:r>
        <w:rPr>
          <w:sz w:val="24"/>
        </w:rPr>
        <w:t xml:space="preserve"> ověřen a zvěřejněn na úřední a elektronické </w:t>
      </w:r>
      <w:r w:rsidR="00C5147D">
        <w:rPr>
          <w:sz w:val="24"/>
        </w:rPr>
        <w:t xml:space="preserve"> </w:t>
      </w:r>
    </w:p>
    <w:p w:rsidR="00895BBD" w:rsidRDefault="00C5147D" w:rsidP="00895BBD">
      <w:pPr>
        <w:rPr>
          <w:sz w:val="24"/>
        </w:rPr>
      </w:pPr>
      <w:r>
        <w:rPr>
          <w:sz w:val="24"/>
        </w:rPr>
        <w:t xml:space="preserve">  </w:t>
      </w:r>
      <w:r w:rsidR="00895BBD">
        <w:rPr>
          <w:sz w:val="24"/>
        </w:rPr>
        <w:t>desce obce Stružná a námitky členů zastupitelstva nebyly proti němu podány</w:t>
      </w:r>
    </w:p>
    <w:p w:rsidR="00F57753" w:rsidRDefault="00F57753" w:rsidP="00895BBD">
      <w:pPr>
        <w:rPr>
          <w:sz w:val="24"/>
        </w:rPr>
      </w:pPr>
    </w:p>
    <w:p w:rsidR="00895BBD" w:rsidRDefault="00F57753" w:rsidP="00895BBD">
      <w:pPr>
        <w:rPr>
          <w:sz w:val="24"/>
        </w:rPr>
      </w:pPr>
      <w:r>
        <w:rPr>
          <w:sz w:val="24"/>
        </w:rPr>
        <w:t>zapisovatelkou stanovena : p.Lenka Nováková</w:t>
      </w:r>
    </w:p>
    <w:p w:rsidR="00F57753" w:rsidRDefault="00F57753" w:rsidP="00895BBD">
      <w:pPr>
        <w:rPr>
          <w:sz w:val="24"/>
        </w:rPr>
      </w:pPr>
    </w:p>
    <w:p w:rsidR="00895BBD" w:rsidRDefault="00895BBD" w:rsidP="00895BBD">
      <w:pPr>
        <w:rPr>
          <w:sz w:val="24"/>
        </w:rPr>
      </w:pPr>
      <w:r>
        <w:rPr>
          <w:sz w:val="24"/>
        </w:rPr>
        <w:t>Ad 1. za ověřovat</w:t>
      </w:r>
      <w:r w:rsidR="00F57753">
        <w:rPr>
          <w:sz w:val="24"/>
        </w:rPr>
        <w:t>ele zápisu navrženi: p.Jaroslava Synková a p.Petr Rehák</w:t>
      </w:r>
    </w:p>
    <w:p w:rsidR="00895BBD" w:rsidRDefault="00895BBD" w:rsidP="00895BBD">
      <w:pPr>
        <w:rPr>
          <w:sz w:val="24"/>
        </w:rPr>
      </w:pPr>
    </w:p>
    <w:p w:rsidR="00895BBD" w:rsidRDefault="00895BBD" w:rsidP="00895BBD">
      <w:pPr>
        <w:rPr>
          <w:sz w:val="24"/>
        </w:rPr>
      </w:pPr>
      <w:r>
        <w:rPr>
          <w:sz w:val="24"/>
        </w:rPr>
        <w:t>Pro:</w:t>
      </w:r>
      <w:r w:rsidR="00C5147D">
        <w:rPr>
          <w:sz w:val="24"/>
        </w:rPr>
        <w:t xml:space="preserve">          </w:t>
      </w:r>
      <w:r w:rsidR="00BD0F57">
        <w:rPr>
          <w:sz w:val="24"/>
        </w:rPr>
        <w:t>6</w:t>
      </w:r>
      <w:r w:rsidR="00C5147D">
        <w:rPr>
          <w:sz w:val="24"/>
        </w:rPr>
        <w:t xml:space="preserve">                                                  </w:t>
      </w:r>
      <w:r>
        <w:rPr>
          <w:sz w:val="24"/>
        </w:rPr>
        <w:t xml:space="preserve"> proti:</w:t>
      </w:r>
      <w:r w:rsidR="00C5147D">
        <w:rPr>
          <w:sz w:val="24"/>
        </w:rPr>
        <w:t xml:space="preserve">     </w:t>
      </w:r>
      <w:r w:rsidR="00BD0F57">
        <w:rPr>
          <w:sz w:val="24"/>
        </w:rPr>
        <w:t>0</w:t>
      </w:r>
      <w:r w:rsidR="00C5147D">
        <w:rPr>
          <w:sz w:val="24"/>
        </w:rPr>
        <w:t xml:space="preserve">                                        </w:t>
      </w:r>
      <w:r>
        <w:rPr>
          <w:sz w:val="24"/>
        </w:rPr>
        <w:t xml:space="preserve"> zdržel se :</w:t>
      </w:r>
      <w:r w:rsidR="00DC0EBD">
        <w:rPr>
          <w:sz w:val="24"/>
        </w:rPr>
        <w:t xml:space="preserve"> </w:t>
      </w:r>
      <w:r w:rsidR="00BD0F57">
        <w:rPr>
          <w:sz w:val="24"/>
        </w:rPr>
        <w:t xml:space="preserve">   0</w:t>
      </w:r>
    </w:p>
    <w:p w:rsidR="006F2BB7" w:rsidRDefault="00895BBD" w:rsidP="00425BEF">
      <w:pPr>
        <w:rPr>
          <w:sz w:val="24"/>
        </w:rPr>
      </w:pPr>
      <w:r>
        <w:rPr>
          <w:sz w:val="24"/>
        </w:rPr>
        <w:t xml:space="preserve">------------------------------------------------------------------------------------------------------------------------ </w:t>
      </w:r>
      <w:r w:rsidR="006F2BB7">
        <w:rPr>
          <w:sz w:val="24"/>
        </w:rPr>
        <w:t xml:space="preserve"> </w:t>
      </w:r>
    </w:p>
    <w:p w:rsidR="006F2BB7" w:rsidRDefault="00D347CA" w:rsidP="00D347CA">
      <w:pPr>
        <w:ind w:left="0"/>
        <w:rPr>
          <w:b/>
          <w:sz w:val="24"/>
        </w:rPr>
      </w:pPr>
      <w:r>
        <w:rPr>
          <w:b/>
          <w:sz w:val="24"/>
        </w:rPr>
        <w:t xml:space="preserve">                 </w:t>
      </w:r>
      <w:r w:rsidR="006F2BB7" w:rsidRPr="00425BEF">
        <w:rPr>
          <w:b/>
          <w:sz w:val="24"/>
        </w:rPr>
        <w:t>Ad 2, schválení programu jednání</w:t>
      </w:r>
    </w:p>
    <w:p w:rsidR="004363EF" w:rsidRDefault="00D347CA" w:rsidP="004363EF">
      <w:pPr>
        <w:ind w:left="780" w:right="1416"/>
        <w:rPr>
          <w:b/>
          <w:sz w:val="24"/>
        </w:rPr>
      </w:pPr>
      <w:r>
        <w:rPr>
          <w:b/>
          <w:sz w:val="24"/>
        </w:rPr>
        <w:t xml:space="preserve">   </w:t>
      </w:r>
      <w:r w:rsidR="004363EF">
        <w:rPr>
          <w:b/>
          <w:sz w:val="24"/>
        </w:rPr>
        <w:t>Program :</w:t>
      </w:r>
    </w:p>
    <w:p w:rsidR="00E06F38" w:rsidRDefault="00E06F38" w:rsidP="00E06F38">
      <w:pPr>
        <w:ind w:left="780" w:right="1416"/>
        <w:rPr>
          <w:b/>
          <w:sz w:val="24"/>
        </w:rPr>
      </w:pPr>
    </w:p>
    <w:p w:rsidR="00E06F38" w:rsidRPr="00602E01" w:rsidRDefault="00E06F38" w:rsidP="00E06F38">
      <w:pPr>
        <w:ind w:left="780" w:right="1416"/>
        <w:rPr>
          <w:sz w:val="24"/>
        </w:rPr>
      </w:pPr>
      <w:r w:rsidRPr="00602E01">
        <w:rPr>
          <w:sz w:val="24"/>
        </w:rPr>
        <w:t>1, schválení ověřovatelů zápisu</w:t>
      </w:r>
    </w:p>
    <w:p w:rsidR="00E06F38" w:rsidRPr="00602E01" w:rsidRDefault="00E06F38" w:rsidP="00E06F38">
      <w:pPr>
        <w:ind w:left="780" w:right="1416"/>
        <w:rPr>
          <w:sz w:val="24"/>
        </w:rPr>
      </w:pPr>
      <w:r w:rsidRPr="00602E01">
        <w:rPr>
          <w:sz w:val="24"/>
        </w:rPr>
        <w:t xml:space="preserve">2, schválení programu jednání </w:t>
      </w:r>
    </w:p>
    <w:p w:rsidR="00E06F38" w:rsidRPr="00602E01" w:rsidRDefault="00E06F38" w:rsidP="00E06F38">
      <w:pPr>
        <w:ind w:left="780" w:right="1416"/>
        <w:rPr>
          <w:sz w:val="24"/>
        </w:rPr>
      </w:pPr>
      <w:r w:rsidRPr="00602E01">
        <w:rPr>
          <w:sz w:val="24"/>
        </w:rPr>
        <w:t>3, kontrola usnesení</w:t>
      </w:r>
    </w:p>
    <w:p w:rsidR="00E06F38" w:rsidRPr="00602E01" w:rsidRDefault="00E06F38" w:rsidP="00E06F38">
      <w:pPr>
        <w:ind w:left="780" w:right="1416"/>
        <w:rPr>
          <w:sz w:val="24"/>
        </w:rPr>
      </w:pPr>
      <w:r w:rsidRPr="00602E01">
        <w:rPr>
          <w:sz w:val="24"/>
        </w:rPr>
        <w:t>4, seznámení se s RO č.2/22</w:t>
      </w:r>
    </w:p>
    <w:p w:rsidR="00E06F38" w:rsidRDefault="00E06F38" w:rsidP="00E06F38">
      <w:pPr>
        <w:ind w:left="780" w:right="1416"/>
        <w:rPr>
          <w:sz w:val="24"/>
        </w:rPr>
      </w:pPr>
      <w:r>
        <w:rPr>
          <w:sz w:val="24"/>
        </w:rPr>
        <w:t>5</w:t>
      </w:r>
      <w:r w:rsidRPr="00602E01">
        <w:rPr>
          <w:sz w:val="24"/>
        </w:rPr>
        <w:t xml:space="preserve">, schválení Smlouvy o zřízení věcného břemene-služebnosti č.IV-12-0018703/1 na </w:t>
      </w:r>
    </w:p>
    <w:p w:rsidR="00E06F38" w:rsidRPr="00602E01" w:rsidRDefault="00E06F38" w:rsidP="00E06F38">
      <w:pPr>
        <w:ind w:left="780" w:right="1416"/>
        <w:rPr>
          <w:sz w:val="24"/>
        </w:rPr>
      </w:pPr>
      <w:r>
        <w:rPr>
          <w:sz w:val="24"/>
        </w:rPr>
        <w:t xml:space="preserve">    </w:t>
      </w:r>
      <w:r w:rsidRPr="00602E01">
        <w:rPr>
          <w:sz w:val="24"/>
        </w:rPr>
        <w:t>p.p.č.788/1 v k.ú.Stružná</w:t>
      </w:r>
    </w:p>
    <w:p w:rsidR="00E06F38" w:rsidRDefault="00E06F38" w:rsidP="00E06F38">
      <w:pPr>
        <w:ind w:left="780" w:right="1416"/>
        <w:rPr>
          <w:sz w:val="24"/>
        </w:rPr>
      </w:pPr>
      <w:r>
        <w:rPr>
          <w:sz w:val="24"/>
        </w:rPr>
        <w:t>6, projednání žádosti o odkoupení</w:t>
      </w:r>
      <w:r w:rsidRPr="00602E01">
        <w:rPr>
          <w:sz w:val="24"/>
        </w:rPr>
        <w:t xml:space="preserve"> pozemku p.p.č.207/1 o výměře 91 m</w:t>
      </w:r>
      <w:r w:rsidRPr="00602E01">
        <w:rPr>
          <w:sz w:val="24"/>
          <w:vertAlign w:val="superscript"/>
        </w:rPr>
        <w:t xml:space="preserve">2 </w:t>
      </w:r>
      <w:r w:rsidRPr="00602E01">
        <w:rPr>
          <w:sz w:val="24"/>
        </w:rPr>
        <w:t xml:space="preserve">a p.p.č.1442/1 </w:t>
      </w:r>
    </w:p>
    <w:p w:rsidR="00E06F38" w:rsidRPr="00602E01" w:rsidRDefault="00E06F38" w:rsidP="00E06F38">
      <w:pPr>
        <w:ind w:left="780" w:right="1416"/>
        <w:rPr>
          <w:sz w:val="24"/>
        </w:rPr>
      </w:pPr>
      <w:r>
        <w:rPr>
          <w:sz w:val="24"/>
        </w:rPr>
        <w:t xml:space="preserve">     </w:t>
      </w:r>
      <w:r w:rsidRPr="00602E01">
        <w:rPr>
          <w:sz w:val="24"/>
        </w:rPr>
        <w:t xml:space="preserve">o </w:t>
      </w:r>
      <w:r>
        <w:rPr>
          <w:sz w:val="24"/>
        </w:rPr>
        <w:t>v</w:t>
      </w:r>
      <w:r w:rsidRPr="00602E01">
        <w:rPr>
          <w:sz w:val="24"/>
        </w:rPr>
        <w:t>ýměře 65 m</w:t>
      </w:r>
      <w:r>
        <w:rPr>
          <w:sz w:val="24"/>
          <w:vertAlign w:val="superscript"/>
        </w:rPr>
        <w:t>2</w:t>
      </w:r>
      <w:r w:rsidRPr="00602E01">
        <w:rPr>
          <w:sz w:val="24"/>
          <w:vertAlign w:val="superscript"/>
        </w:rPr>
        <w:t xml:space="preserve"> </w:t>
      </w:r>
      <w:r>
        <w:rPr>
          <w:sz w:val="24"/>
        </w:rPr>
        <w:t>,</w:t>
      </w:r>
      <w:r w:rsidRPr="00602E01">
        <w:rPr>
          <w:sz w:val="24"/>
        </w:rPr>
        <w:t xml:space="preserve"> oba v k.ú.H.Tašovice</w:t>
      </w:r>
      <w:r>
        <w:rPr>
          <w:sz w:val="24"/>
        </w:rPr>
        <w:t xml:space="preserve"> – napravení stávajícího stavu do zákonného </w:t>
      </w:r>
    </w:p>
    <w:p w:rsidR="00E06F38" w:rsidRDefault="00E06F38" w:rsidP="00E06F38">
      <w:pPr>
        <w:ind w:left="780" w:right="1416"/>
        <w:rPr>
          <w:sz w:val="24"/>
          <w:vertAlign w:val="superscript"/>
        </w:rPr>
      </w:pPr>
      <w:r>
        <w:rPr>
          <w:sz w:val="24"/>
        </w:rPr>
        <w:t>7</w:t>
      </w:r>
      <w:r w:rsidRPr="00602E01">
        <w:rPr>
          <w:sz w:val="24"/>
        </w:rPr>
        <w:t xml:space="preserve">, </w:t>
      </w:r>
      <w:r>
        <w:rPr>
          <w:sz w:val="24"/>
        </w:rPr>
        <w:t xml:space="preserve">projednání </w:t>
      </w:r>
      <w:r w:rsidRPr="00602E01">
        <w:rPr>
          <w:sz w:val="24"/>
        </w:rPr>
        <w:t>žádost</w:t>
      </w:r>
      <w:r>
        <w:rPr>
          <w:sz w:val="24"/>
        </w:rPr>
        <w:t>i</w:t>
      </w:r>
      <w:r w:rsidRPr="00602E01">
        <w:rPr>
          <w:sz w:val="24"/>
        </w:rPr>
        <w:t xml:space="preserve"> o odkoupení pozemku p.p.č.602/13 o výměře 4 308 m</w:t>
      </w:r>
      <w:r w:rsidRPr="00602E01">
        <w:rPr>
          <w:sz w:val="24"/>
          <w:vertAlign w:val="superscript"/>
        </w:rPr>
        <w:t xml:space="preserve">2  </w:t>
      </w:r>
    </w:p>
    <w:p w:rsidR="00E06F38" w:rsidRPr="00602E01" w:rsidRDefault="00E06F38" w:rsidP="00E06F38">
      <w:pPr>
        <w:ind w:left="780" w:right="1416"/>
        <w:rPr>
          <w:sz w:val="24"/>
        </w:rPr>
      </w:pPr>
      <w:r>
        <w:rPr>
          <w:sz w:val="24"/>
          <w:vertAlign w:val="superscript"/>
        </w:rPr>
        <w:t xml:space="preserve">      </w:t>
      </w:r>
      <w:r w:rsidRPr="00602E01">
        <w:rPr>
          <w:sz w:val="24"/>
        </w:rPr>
        <w:t>v k.ú.Stružná</w:t>
      </w:r>
    </w:p>
    <w:p w:rsidR="00E06F38" w:rsidRDefault="00E06F38" w:rsidP="00E06F38">
      <w:pPr>
        <w:ind w:left="780" w:right="1416"/>
        <w:rPr>
          <w:sz w:val="24"/>
        </w:rPr>
      </w:pPr>
      <w:r>
        <w:rPr>
          <w:sz w:val="24"/>
        </w:rPr>
        <w:t>8</w:t>
      </w:r>
      <w:r w:rsidRPr="00602E01">
        <w:rPr>
          <w:sz w:val="24"/>
        </w:rPr>
        <w:t xml:space="preserve">, vzetí na vědomí dokončení úpravy zpevněné plochy u BD čp.103-105 ve Stružné za </w:t>
      </w:r>
    </w:p>
    <w:p w:rsidR="00E06F38" w:rsidRDefault="00E06F38" w:rsidP="00E06F38">
      <w:pPr>
        <w:ind w:left="780" w:right="1416"/>
        <w:rPr>
          <w:sz w:val="24"/>
        </w:rPr>
      </w:pPr>
      <w:r>
        <w:rPr>
          <w:sz w:val="24"/>
        </w:rPr>
        <w:t xml:space="preserve">     </w:t>
      </w:r>
      <w:r w:rsidRPr="00602E01">
        <w:rPr>
          <w:sz w:val="24"/>
        </w:rPr>
        <w:t>329</w:t>
      </w:r>
      <w:r w:rsidR="00D347CA">
        <w:rPr>
          <w:sz w:val="24"/>
        </w:rPr>
        <w:t>.</w:t>
      </w:r>
      <w:r w:rsidRPr="00602E01">
        <w:rPr>
          <w:sz w:val="24"/>
        </w:rPr>
        <w:t> 565,- vč.DPH.</w:t>
      </w:r>
    </w:p>
    <w:p w:rsidR="00E06F38" w:rsidRDefault="00E06F38" w:rsidP="00E06F38">
      <w:pPr>
        <w:ind w:left="780" w:right="1416"/>
        <w:rPr>
          <w:sz w:val="24"/>
        </w:rPr>
      </w:pPr>
      <w:r>
        <w:rPr>
          <w:sz w:val="24"/>
        </w:rPr>
        <w:t xml:space="preserve">9, revokace (zrušení) usn.č.8/22 o uzavření smlouvy o bezúplatném převodu </w:t>
      </w:r>
    </w:p>
    <w:p w:rsidR="00E06F38" w:rsidRDefault="00E06F38" w:rsidP="00E06F38">
      <w:pPr>
        <w:ind w:left="780" w:right="1416"/>
        <w:rPr>
          <w:sz w:val="24"/>
        </w:rPr>
      </w:pPr>
      <w:r>
        <w:rPr>
          <w:sz w:val="24"/>
        </w:rPr>
        <w:t xml:space="preserve">      p.p.č.1432/2 v k.ú.H.Tašovice mezi Městem Bochov a obcí Stružná</w:t>
      </w:r>
    </w:p>
    <w:p w:rsidR="00E06F38" w:rsidRDefault="00E06F38" w:rsidP="00E06F38">
      <w:pPr>
        <w:ind w:left="780" w:right="1416"/>
        <w:rPr>
          <w:sz w:val="24"/>
        </w:rPr>
      </w:pPr>
      <w:r>
        <w:rPr>
          <w:sz w:val="24"/>
        </w:rPr>
        <w:t>10, návrh převést 2 mil. Kč z účtu běžného na účet spořící – oba vedeny u KB</w:t>
      </w:r>
    </w:p>
    <w:p w:rsidR="00E06F38" w:rsidRDefault="00E06F38" w:rsidP="00E06F38">
      <w:pPr>
        <w:ind w:left="780" w:right="1416"/>
        <w:rPr>
          <w:sz w:val="24"/>
        </w:rPr>
      </w:pPr>
      <w:r>
        <w:rPr>
          <w:sz w:val="24"/>
        </w:rPr>
        <w:t>11, projednání a schválení částky 557</w:t>
      </w:r>
      <w:r w:rsidR="00D347CA">
        <w:rPr>
          <w:sz w:val="24"/>
        </w:rPr>
        <w:t>.</w:t>
      </w:r>
      <w:r>
        <w:rPr>
          <w:sz w:val="24"/>
        </w:rPr>
        <w:t xml:space="preserve"> 860,82,-Kč za rekonstrukci VO v Žalmanově a </w:t>
      </w:r>
    </w:p>
    <w:p w:rsidR="00D347CA" w:rsidRDefault="00E06F38" w:rsidP="00E06F38">
      <w:pPr>
        <w:ind w:left="780" w:right="1416"/>
        <w:rPr>
          <w:sz w:val="24"/>
        </w:rPr>
      </w:pPr>
      <w:r>
        <w:rPr>
          <w:sz w:val="24"/>
        </w:rPr>
        <w:t xml:space="preserve">       160</w:t>
      </w:r>
      <w:r w:rsidR="00D347CA">
        <w:rPr>
          <w:sz w:val="24"/>
        </w:rPr>
        <w:t>.</w:t>
      </w:r>
      <w:r>
        <w:rPr>
          <w:sz w:val="24"/>
        </w:rPr>
        <w:t xml:space="preserve"> 946,94 Kč vč.DPH ve Stružné, kdy 250.000,- obdržela obec v rámci dotace </w:t>
      </w:r>
      <w:r w:rsidR="00D347CA">
        <w:rPr>
          <w:sz w:val="24"/>
        </w:rPr>
        <w:t xml:space="preserve">  </w:t>
      </w:r>
    </w:p>
    <w:p w:rsidR="00E06F38" w:rsidRPr="00602E01" w:rsidRDefault="00D347CA" w:rsidP="00D347CA">
      <w:pPr>
        <w:ind w:left="780" w:right="1416"/>
        <w:rPr>
          <w:sz w:val="24"/>
        </w:rPr>
      </w:pPr>
      <w:r>
        <w:rPr>
          <w:sz w:val="24"/>
        </w:rPr>
        <w:t xml:space="preserve">       Karlo</w:t>
      </w:r>
      <w:r w:rsidR="00E06F38">
        <w:rPr>
          <w:sz w:val="24"/>
        </w:rPr>
        <w:t>varského kraje</w:t>
      </w:r>
    </w:p>
    <w:p w:rsidR="00E06F38" w:rsidRPr="00602E01" w:rsidRDefault="00E06F38" w:rsidP="00E06F38">
      <w:pPr>
        <w:ind w:left="780" w:right="1416"/>
        <w:rPr>
          <w:sz w:val="24"/>
        </w:rPr>
      </w:pPr>
      <w:r>
        <w:rPr>
          <w:sz w:val="24"/>
        </w:rPr>
        <w:t>12</w:t>
      </w:r>
      <w:r w:rsidRPr="00602E01">
        <w:rPr>
          <w:sz w:val="24"/>
        </w:rPr>
        <w:t>, různé</w:t>
      </w:r>
    </w:p>
    <w:p w:rsidR="00E06F38" w:rsidRPr="00602E01" w:rsidRDefault="00E06F38" w:rsidP="00E06F38">
      <w:pPr>
        <w:ind w:left="780" w:right="1416"/>
        <w:rPr>
          <w:sz w:val="24"/>
        </w:rPr>
      </w:pPr>
      <w:r>
        <w:rPr>
          <w:sz w:val="24"/>
        </w:rPr>
        <w:t>13</w:t>
      </w:r>
      <w:r w:rsidRPr="00602E01">
        <w:rPr>
          <w:sz w:val="24"/>
        </w:rPr>
        <w:t>, diskuse</w:t>
      </w:r>
    </w:p>
    <w:p w:rsidR="00E06F38" w:rsidRPr="00602E01" w:rsidRDefault="00E06F38" w:rsidP="00E06F38">
      <w:pPr>
        <w:ind w:left="780" w:right="1416"/>
        <w:rPr>
          <w:sz w:val="24"/>
        </w:rPr>
      </w:pPr>
      <w:r>
        <w:rPr>
          <w:sz w:val="24"/>
        </w:rPr>
        <w:t>14</w:t>
      </w:r>
      <w:r w:rsidRPr="00602E01">
        <w:rPr>
          <w:sz w:val="24"/>
        </w:rPr>
        <w:t>, závěr</w:t>
      </w:r>
    </w:p>
    <w:p w:rsidR="00E06F38" w:rsidRPr="00602E01" w:rsidRDefault="00E06F38" w:rsidP="00E06F38">
      <w:pPr>
        <w:ind w:left="780" w:right="1416"/>
        <w:rPr>
          <w:sz w:val="24"/>
        </w:rPr>
      </w:pPr>
    </w:p>
    <w:p w:rsidR="004363EF" w:rsidRDefault="004363EF" w:rsidP="004363EF">
      <w:pPr>
        <w:ind w:left="780" w:right="1416"/>
        <w:rPr>
          <w:sz w:val="24"/>
        </w:rPr>
      </w:pPr>
    </w:p>
    <w:p w:rsidR="00202094" w:rsidRDefault="00202094" w:rsidP="00BD0F57">
      <w:pPr>
        <w:ind w:left="780" w:right="1416"/>
        <w:rPr>
          <w:sz w:val="24"/>
        </w:rPr>
      </w:pPr>
      <w:r>
        <w:rPr>
          <w:sz w:val="24"/>
        </w:rPr>
        <w:t>Návrh na doplnění, či změnu programu jednání :</w:t>
      </w:r>
    </w:p>
    <w:p w:rsidR="00202094" w:rsidRDefault="00202094" w:rsidP="004363EF">
      <w:pPr>
        <w:ind w:left="780" w:right="1416"/>
        <w:rPr>
          <w:sz w:val="24"/>
        </w:rPr>
      </w:pPr>
      <w:r>
        <w:rPr>
          <w:sz w:val="24"/>
        </w:rPr>
        <w:t xml:space="preserve">Pro :      </w:t>
      </w:r>
      <w:r w:rsidR="00BD0F57">
        <w:rPr>
          <w:sz w:val="24"/>
        </w:rPr>
        <w:t>6</w:t>
      </w:r>
      <w:r>
        <w:rPr>
          <w:sz w:val="24"/>
        </w:rPr>
        <w:t xml:space="preserve">                                                    proti:  </w:t>
      </w:r>
      <w:r w:rsidR="00BD0F57">
        <w:rPr>
          <w:sz w:val="24"/>
        </w:rPr>
        <w:t>0</w:t>
      </w:r>
      <w:r>
        <w:rPr>
          <w:sz w:val="24"/>
        </w:rPr>
        <w:t xml:space="preserve">                                                     zdržel se :</w:t>
      </w:r>
      <w:r w:rsidR="00BD0F57">
        <w:rPr>
          <w:sz w:val="24"/>
        </w:rPr>
        <w:t xml:space="preserve">  0</w:t>
      </w:r>
    </w:p>
    <w:p w:rsidR="00202094" w:rsidRDefault="00202094" w:rsidP="004363EF">
      <w:pPr>
        <w:ind w:left="780" w:right="1416"/>
        <w:rPr>
          <w:sz w:val="24"/>
        </w:rPr>
      </w:pPr>
    </w:p>
    <w:p w:rsidR="00202094" w:rsidRDefault="00BD0F57" w:rsidP="004363EF">
      <w:pPr>
        <w:ind w:left="780" w:right="1416"/>
        <w:rPr>
          <w:sz w:val="24"/>
        </w:rPr>
      </w:pPr>
      <w:r>
        <w:rPr>
          <w:sz w:val="24"/>
        </w:rPr>
        <w:t>Program jednání byl</w:t>
      </w:r>
      <w:r w:rsidR="00202094">
        <w:rPr>
          <w:sz w:val="24"/>
        </w:rPr>
        <w:t xml:space="preserve"> schválen.</w:t>
      </w:r>
    </w:p>
    <w:p w:rsidR="00202094" w:rsidRDefault="00202094" w:rsidP="004363EF">
      <w:pPr>
        <w:ind w:left="780" w:right="1416"/>
        <w:rPr>
          <w:sz w:val="24"/>
        </w:rPr>
      </w:pPr>
      <w:r>
        <w:rPr>
          <w:sz w:val="24"/>
        </w:rPr>
        <w:t xml:space="preserve">--------------------------------------------------------------------------------------------------------------------  </w:t>
      </w:r>
    </w:p>
    <w:p w:rsidR="00202094" w:rsidRPr="00D347CA" w:rsidRDefault="00202094" w:rsidP="004363EF">
      <w:pPr>
        <w:ind w:left="780" w:right="1416"/>
        <w:rPr>
          <w:b/>
          <w:sz w:val="24"/>
        </w:rPr>
      </w:pPr>
      <w:r w:rsidRPr="00D347CA">
        <w:rPr>
          <w:b/>
          <w:sz w:val="24"/>
        </w:rPr>
        <w:t>Ad 3, kontrola usnesení :</w:t>
      </w:r>
    </w:p>
    <w:p w:rsidR="00202094" w:rsidRDefault="00202094" w:rsidP="00BD0F57">
      <w:pPr>
        <w:ind w:left="780" w:right="1416"/>
        <w:rPr>
          <w:sz w:val="24"/>
        </w:rPr>
      </w:pPr>
      <w:r>
        <w:rPr>
          <w:sz w:val="24"/>
        </w:rPr>
        <w:t xml:space="preserve">Usn.č.9/22 – není stále dodána KS s návrhem na vklad od manželů Švestkových.                       </w:t>
      </w:r>
    </w:p>
    <w:p w:rsidR="00202094" w:rsidRDefault="00202094" w:rsidP="004363EF">
      <w:pPr>
        <w:ind w:left="780" w:right="1416"/>
        <w:rPr>
          <w:sz w:val="24"/>
        </w:rPr>
      </w:pPr>
      <w:r>
        <w:rPr>
          <w:sz w:val="24"/>
        </w:rPr>
        <w:t xml:space="preserve">-------------------------------------------------------------------------------------------------------------------- </w:t>
      </w:r>
    </w:p>
    <w:p w:rsidR="006E0F1A" w:rsidRPr="006E0F1A" w:rsidRDefault="00202094" w:rsidP="00D347CA">
      <w:pPr>
        <w:ind w:left="780" w:right="1416"/>
        <w:rPr>
          <w:b/>
          <w:sz w:val="24"/>
        </w:rPr>
      </w:pPr>
      <w:r w:rsidRPr="006E0F1A">
        <w:rPr>
          <w:b/>
          <w:sz w:val="24"/>
        </w:rPr>
        <w:t>Ad 4, seznámení se s RO č.2/22</w:t>
      </w:r>
    </w:p>
    <w:p w:rsidR="00202094" w:rsidRDefault="00202094" w:rsidP="004363EF">
      <w:pPr>
        <w:ind w:left="780" w:right="1416"/>
        <w:rPr>
          <w:sz w:val="24"/>
        </w:rPr>
      </w:pPr>
      <w:r>
        <w:rPr>
          <w:sz w:val="24"/>
        </w:rPr>
        <w:t>Návrh usn.č.17/22:</w:t>
      </w:r>
    </w:p>
    <w:p w:rsidR="00202094" w:rsidRPr="00635DAF" w:rsidRDefault="00202094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>Zastupitelstvo bere na vědomí Rozpočtové opatření č. 2 z 30.06.2022</w:t>
      </w:r>
    </w:p>
    <w:p w:rsidR="00202094" w:rsidRPr="00635DAF" w:rsidRDefault="00635DAF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>j</w:t>
      </w:r>
      <w:r w:rsidR="00202094" w:rsidRPr="00635DAF">
        <w:rPr>
          <w:b/>
          <w:sz w:val="24"/>
        </w:rPr>
        <w:t xml:space="preserve">ak v jeho příjmech ve výši                                       </w:t>
      </w:r>
      <w:r w:rsidRPr="00635DAF">
        <w:rPr>
          <w:b/>
          <w:sz w:val="24"/>
        </w:rPr>
        <w:t xml:space="preserve">                               </w:t>
      </w:r>
      <w:r w:rsidR="00202094" w:rsidRPr="00635DAF">
        <w:rPr>
          <w:b/>
          <w:sz w:val="24"/>
        </w:rPr>
        <w:t xml:space="preserve">   312.148,24 Kč</w:t>
      </w:r>
    </w:p>
    <w:p w:rsidR="00202094" w:rsidRPr="00635DAF" w:rsidRDefault="00635DAF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>t</w:t>
      </w:r>
      <w:r w:rsidR="00202094" w:rsidRPr="00635DAF">
        <w:rPr>
          <w:b/>
          <w:sz w:val="24"/>
        </w:rPr>
        <w:t xml:space="preserve">ak i ve výdajích ve výši                                           </w:t>
      </w:r>
      <w:r w:rsidRPr="00635DAF">
        <w:rPr>
          <w:b/>
          <w:sz w:val="24"/>
        </w:rPr>
        <w:t xml:space="preserve">                                 </w:t>
      </w:r>
      <w:r w:rsidR="00202094" w:rsidRPr="00635DAF">
        <w:rPr>
          <w:b/>
          <w:sz w:val="24"/>
        </w:rPr>
        <w:t xml:space="preserve">   148.653,47 Kč</w:t>
      </w:r>
    </w:p>
    <w:p w:rsidR="00202094" w:rsidRPr="00635DAF" w:rsidRDefault="00635DAF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>f</w:t>
      </w:r>
      <w:r w:rsidR="00202094" w:rsidRPr="00635DAF">
        <w:rPr>
          <w:b/>
          <w:sz w:val="24"/>
        </w:rPr>
        <w:t xml:space="preserve">inancování                                                                  </w:t>
      </w:r>
      <w:r w:rsidRPr="00635DAF">
        <w:rPr>
          <w:b/>
          <w:sz w:val="24"/>
        </w:rPr>
        <w:t xml:space="preserve">                              </w:t>
      </w:r>
      <w:r>
        <w:rPr>
          <w:b/>
          <w:sz w:val="24"/>
        </w:rPr>
        <w:t xml:space="preserve"> </w:t>
      </w:r>
      <w:r w:rsidRPr="00635DAF">
        <w:rPr>
          <w:b/>
          <w:sz w:val="24"/>
        </w:rPr>
        <w:t xml:space="preserve"> </w:t>
      </w:r>
      <w:r w:rsidR="00202094" w:rsidRPr="00635DAF">
        <w:rPr>
          <w:b/>
          <w:sz w:val="24"/>
        </w:rPr>
        <w:t>- 163.497,77 Kč</w:t>
      </w:r>
    </w:p>
    <w:p w:rsidR="00202094" w:rsidRPr="00635DAF" w:rsidRDefault="00202094" w:rsidP="004363EF">
      <w:pPr>
        <w:ind w:left="780" w:right="1416"/>
        <w:rPr>
          <w:b/>
          <w:sz w:val="24"/>
        </w:rPr>
      </w:pPr>
    </w:p>
    <w:p w:rsidR="00202094" w:rsidRPr="00635DAF" w:rsidRDefault="00202094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>Schválený rozpočet Obce Stružná činí v příjmech částku                  8,378.000,00 Kč</w:t>
      </w:r>
    </w:p>
    <w:p w:rsidR="00202094" w:rsidRPr="00635DAF" w:rsidRDefault="00202094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 xml:space="preserve">                                                                </w:t>
      </w:r>
      <w:r w:rsidR="00635DAF">
        <w:rPr>
          <w:b/>
          <w:sz w:val="24"/>
        </w:rPr>
        <w:t xml:space="preserve"> </w:t>
      </w:r>
      <w:r w:rsidRPr="00635DAF">
        <w:rPr>
          <w:b/>
          <w:sz w:val="24"/>
        </w:rPr>
        <w:t xml:space="preserve">   ve výdajích částku                  8,378.000,00 Kč</w:t>
      </w:r>
    </w:p>
    <w:p w:rsidR="00202094" w:rsidRPr="00635DAF" w:rsidRDefault="00202094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 xml:space="preserve">                                                                            </w:t>
      </w:r>
      <w:r w:rsidR="00635DAF">
        <w:rPr>
          <w:b/>
          <w:sz w:val="24"/>
        </w:rPr>
        <w:t xml:space="preserve">  </w:t>
      </w:r>
      <w:r w:rsidRPr="00635DAF">
        <w:rPr>
          <w:b/>
          <w:sz w:val="24"/>
        </w:rPr>
        <w:t xml:space="preserve">  financování                                  0,00 Kč</w:t>
      </w:r>
    </w:p>
    <w:p w:rsidR="00202094" w:rsidRPr="00635DAF" w:rsidRDefault="00202094" w:rsidP="004363EF">
      <w:pPr>
        <w:ind w:left="780" w:right="1416"/>
        <w:rPr>
          <w:b/>
          <w:sz w:val="24"/>
        </w:rPr>
      </w:pPr>
    </w:p>
    <w:p w:rsidR="00202094" w:rsidRPr="00635DAF" w:rsidRDefault="00202094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>Upravený rozpočet Obce Stružná po přijetí RO č.2 z 30.06.2022 činí</w:t>
      </w:r>
    </w:p>
    <w:p w:rsidR="00202094" w:rsidRPr="00635DAF" w:rsidRDefault="00202094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 xml:space="preserve">                                                                    v příjmech částku                 8,831.548,24 Kč</w:t>
      </w:r>
    </w:p>
    <w:p w:rsidR="00202094" w:rsidRPr="00635DAF" w:rsidRDefault="00202094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 xml:space="preserve">                                                                   ve výdajích částku                 8,681.523,47 Kč</w:t>
      </w:r>
    </w:p>
    <w:p w:rsidR="00202094" w:rsidRDefault="00202094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 xml:space="preserve">                                                                            </w:t>
      </w:r>
      <w:r w:rsidR="00635DAF">
        <w:rPr>
          <w:b/>
          <w:sz w:val="24"/>
        </w:rPr>
        <w:t xml:space="preserve"> </w:t>
      </w:r>
      <w:r w:rsidRPr="00635DAF">
        <w:rPr>
          <w:b/>
          <w:sz w:val="24"/>
        </w:rPr>
        <w:t xml:space="preserve">  financování                   -150.024,77 Kč</w:t>
      </w:r>
    </w:p>
    <w:p w:rsidR="00635DAF" w:rsidRDefault="00635DAF" w:rsidP="004363EF">
      <w:pPr>
        <w:ind w:left="780" w:right="1416"/>
        <w:rPr>
          <w:b/>
          <w:sz w:val="24"/>
        </w:rPr>
      </w:pPr>
    </w:p>
    <w:p w:rsidR="00635DAF" w:rsidRDefault="00635DAF" w:rsidP="004363EF">
      <w:pPr>
        <w:ind w:left="780" w:right="1416"/>
        <w:rPr>
          <w:sz w:val="24"/>
        </w:rPr>
      </w:pPr>
      <w:r>
        <w:rPr>
          <w:sz w:val="24"/>
        </w:rPr>
        <w:t xml:space="preserve">pro:        </w:t>
      </w:r>
      <w:r w:rsidR="00BD0F57">
        <w:rPr>
          <w:sz w:val="24"/>
        </w:rPr>
        <w:t>6</w:t>
      </w:r>
      <w:r>
        <w:rPr>
          <w:sz w:val="24"/>
        </w:rPr>
        <w:t xml:space="preserve">                                                </w:t>
      </w:r>
      <w:r w:rsidR="00D347CA">
        <w:rPr>
          <w:sz w:val="24"/>
        </w:rPr>
        <w:t xml:space="preserve"> </w:t>
      </w:r>
      <w:r>
        <w:rPr>
          <w:sz w:val="24"/>
        </w:rPr>
        <w:t xml:space="preserve">  proti:   </w:t>
      </w:r>
      <w:r w:rsidR="00BD0F57">
        <w:rPr>
          <w:sz w:val="24"/>
        </w:rPr>
        <w:t>0</w:t>
      </w:r>
      <w:r>
        <w:rPr>
          <w:sz w:val="24"/>
        </w:rPr>
        <w:t xml:space="preserve">                                     </w:t>
      </w:r>
      <w:r w:rsidR="00D347CA">
        <w:rPr>
          <w:sz w:val="24"/>
        </w:rPr>
        <w:t xml:space="preserve"> </w:t>
      </w:r>
      <w:r w:rsidR="00BD0F57">
        <w:rPr>
          <w:sz w:val="24"/>
        </w:rPr>
        <w:t xml:space="preserve"> </w:t>
      </w:r>
      <w:r>
        <w:rPr>
          <w:sz w:val="24"/>
        </w:rPr>
        <w:t xml:space="preserve"> zdržel se :</w:t>
      </w:r>
      <w:r w:rsidR="00BD0F57">
        <w:rPr>
          <w:sz w:val="24"/>
        </w:rPr>
        <w:t xml:space="preserve">  0</w:t>
      </w:r>
    </w:p>
    <w:p w:rsidR="00635DAF" w:rsidRDefault="00635DAF" w:rsidP="004363EF">
      <w:pPr>
        <w:ind w:left="780" w:right="1416"/>
        <w:rPr>
          <w:sz w:val="24"/>
        </w:rPr>
      </w:pPr>
    </w:p>
    <w:p w:rsidR="00635DAF" w:rsidRPr="00635DAF" w:rsidRDefault="00635DAF" w:rsidP="004363EF">
      <w:pPr>
        <w:ind w:left="780" w:right="1416"/>
        <w:rPr>
          <w:b/>
          <w:sz w:val="24"/>
        </w:rPr>
      </w:pPr>
      <w:r w:rsidRPr="00635DAF">
        <w:rPr>
          <w:b/>
          <w:sz w:val="24"/>
        </w:rPr>
        <w:t xml:space="preserve">Usn.č.17/22 </w:t>
      </w:r>
      <w:r w:rsidR="00BD0F57">
        <w:rPr>
          <w:b/>
          <w:sz w:val="24"/>
        </w:rPr>
        <w:t>bylo</w:t>
      </w:r>
      <w:r w:rsidRPr="00635DAF">
        <w:rPr>
          <w:b/>
          <w:sz w:val="24"/>
        </w:rPr>
        <w:t xml:space="preserve"> schváleno.</w:t>
      </w:r>
    </w:p>
    <w:p w:rsidR="00635DAF" w:rsidRDefault="00635DAF" w:rsidP="004363EF">
      <w:pPr>
        <w:ind w:left="780" w:right="1416"/>
        <w:rPr>
          <w:sz w:val="24"/>
        </w:rPr>
      </w:pPr>
      <w:r>
        <w:rPr>
          <w:sz w:val="24"/>
        </w:rPr>
        <w:t>--------------------------------------------------------------------------------------------------------------------</w:t>
      </w:r>
    </w:p>
    <w:p w:rsidR="00AF4139" w:rsidRPr="00BD0F57" w:rsidRDefault="00635DAF" w:rsidP="00BD0F57">
      <w:pPr>
        <w:ind w:left="780" w:right="1416"/>
        <w:rPr>
          <w:b/>
          <w:sz w:val="24"/>
        </w:rPr>
      </w:pPr>
      <w:r w:rsidRPr="00AF4139">
        <w:rPr>
          <w:b/>
          <w:sz w:val="24"/>
        </w:rPr>
        <w:t>Ad 5, schválení smlouvy o zřízení věcného břemene</w:t>
      </w:r>
    </w:p>
    <w:p w:rsidR="00AF4139" w:rsidRDefault="00EF2AAF" w:rsidP="004363EF">
      <w:pPr>
        <w:ind w:left="780" w:right="1416"/>
        <w:rPr>
          <w:sz w:val="24"/>
        </w:rPr>
      </w:pPr>
      <w:r>
        <w:rPr>
          <w:sz w:val="24"/>
        </w:rPr>
        <w:t>Návrh u</w:t>
      </w:r>
      <w:r w:rsidR="00AF4139">
        <w:rPr>
          <w:sz w:val="24"/>
        </w:rPr>
        <w:t>sn.č. 18/22 :</w:t>
      </w:r>
    </w:p>
    <w:p w:rsidR="00AF4139" w:rsidRDefault="00AF4139" w:rsidP="004363EF">
      <w:pPr>
        <w:ind w:left="780" w:right="1416"/>
        <w:rPr>
          <w:b/>
          <w:sz w:val="24"/>
        </w:rPr>
      </w:pPr>
      <w:r w:rsidRPr="00AF4139">
        <w:rPr>
          <w:b/>
          <w:sz w:val="24"/>
        </w:rPr>
        <w:t>Zastupitelstvo obce schvaluje Smlouvu o zřízení věcného břemene-služebnosti č.IV.-12-0018703/1 na p.p.č.788/1 v k.ú.Stružná s ČEZ D</w:t>
      </w:r>
      <w:r w:rsidR="00FD3C33">
        <w:rPr>
          <w:b/>
          <w:sz w:val="24"/>
        </w:rPr>
        <w:t>istribuce a.s.,</w:t>
      </w:r>
      <w:r w:rsidRPr="00AF4139">
        <w:rPr>
          <w:b/>
          <w:sz w:val="24"/>
        </w:rPr>
        <w:t xml:space="preserve"> zastoupenou Stav-elektro s.r.o, Vintířovská 1149, 357 35 Chodov, IC:26355639, DIČ: CZ26355639 a pověřuje starostku obce jejím uzavřením.</w:t>
      </w:r>
    </w:p>
    <w:p w:rsidR="00FD3C33" w:rsidRDefault="00FD3C33" w:rsidP="004363EF">
      <w:pPr>
        <w:ind w:left="780" w:right="1416"/>
        <w:rPr>
          <w:b/>
          <w:sz w:val="24"/>
        </w:rPr>
      </w:pPr>
    </w:p>
    <w:p w:rsidR="00FD3C33" w:rsidRDefault="00FD3C33" w:rsidP="004363EF">
      <w:pPr>
        <w:ind w:left="780" w:right="1416"/>
        <w:rPr>
          <w:sz w:val="24"/>
        </w:rPr>
      </w:pPr>
      <w:r>
        <w:rPr>
          <w:sz w:val="24"/>
        </w:rPr>
        <w:t xml:space="preserve">Pro:       </w:t>
      </w:r>
      <w:r w:rsidR="00BD0F57">
        <w:rPr>
          <w:sz w:val="24"/>
        </w:rPr>
        <w:t>6</w:t>
      </w:r>
      <w:r>
        <w:rPr>
          <w:sz w:val="24"/>
        </w:rPr>
        <w:t xml:space="preserve">                                                   proti:  </w:t>
      </w:r>
      <w:r w:rsidR="00BD0F57">
        <w:rPr>
          <w:sz w:val="24"/>
        </w:rPr>
        <w:t>0</w:t>
      </w:r>
      <w:r>
        <w:rPr>
          <w:sz w:val="24"/>
        </w:rPr>
        <w:t xml:space="preserve">               </w:t>
      </w:r>
      <w:r w:rsidR="00BD0F57">
        <w:rPr>
          <w:sz w:val="24"/>
        </w:rPr>
        <w:t xml:space="preserve">                            </w:t>
      </w:r>
      <w:r>
        <w:rPr>
          <w:sz w:val="24"/>
        </w:rPr>
        <w:t xml:space="preserve"> zdržel se :</w:t>
      </w:r>
      <w:r w:rsidR="00BD0F57">
        <w:rPr>
          <w:sz w:val="24"/>
        </w:rPr>
        <w:t xml:space="preserve">  0</w:t>
      </w:r>
    </w:p>
    <w:p w:rsidR="000D7C2F" w:rsidRPr="00FD3C33" w:rsidRDefault="000D7C2F" w:rsidP="004363EF">
      <w:pPr>
        <w:ind w:left="780" w:right="1416"/>
        <w:rPr>
          <w:sz w:val="24"/>
        </w:rPr>
      </w:pPr>
    </w:p>
    <w:p w:rsidR="006E0F1A" w:rsidRDefault="00BD0F57" w:rsidP="004363EF">
      <w:pPr>
        <w:ind w:left="780" w:right="1416"/>
        <w:rPr>
          <w:b/>
          <w:sz w:val="24"/>
        </w:rPr>
      </w:pPr>
      <w:r>
        <w:rPr>
          <w:b/>
          <w:sz w:val="24"/>
        </w:rPr>
        <w:t>Usn.č.18/22 bylo</w:t>
      </w:r>
      <w:r w:rsidR="006E0F1A">
        <w:rPr>
          <w:b/>
          <w:sz w:val="24"/>
        </w:rPr>
        <w:t xml:space="preserve"> schváleno.</w:t>
      </w:r>
    </w:p>
    <w:p w:rsidR="006E0F1A" w:rsidRDefault="006E0F1A" w:rsidP="004363EF">
      <w:pPr>
        <w:ind w:left="780" w:right="1416"/>
        <w:rPr>
          <w:sz w:val="24"/>
        </w:rPr>
      </w:pPr>
      <w:r>
        <w:rPr>
          <w:sz w:val="24"/>
        </w:rPr>
        <w:t xml:space="preserve">--------------------------------------------------------------------------------------------------------------------  </w:t>
      </w:r>
    </w:p>
    <w:p w:rsidR="006E0F1A" w:rsidRPr="00D347CA" w:rsidRDefault="006E0F1A" w:rsidP="006E0F1A">
      <w:pPr>
        <w:ind w:left="780" w:right="1416"/>
        <w:rPr>
          <w:b/>
          <w:sz w:val="24"/>
        </w:rPr>
      </w:pPr>
      <w:r w:rsidRPr="00D347CA">
        <w:rPr>
          <w:b/>
          <w:sz w:val="24"/>
        </w:rPr>
        <w:t>Ad 6,  projednání žádosti o odkoupení pozemku p.p.č.207/1 o výměře 91 m</w:t>
      </w:r>
      <w:r w:rsidRPr="00D347CA">
        <w:rPr>
          <w:b/>
          <w:sz w:val="24"/>
          <w:vertAlign w:val="superscript"/>
        </w:rPr>
        <w:t xml:space="preserve">2 </w:t>
      </w:r>
      <w:r w:rsidRPr="00D347CA">
        <w:rPr>
          <w:b/>
          <w:sz w:val="24"/>
        </w:rPr>
        <w:t xml:space="preserve">a </w:t>
      </w:r>
    </w:p>
    <w:p w:rsidR="00D347CA" w:rsidRDefault="006E0F1A" w:rsidP="006E0F1A">
      <w:pPr>
        <w:ind w:left="780" w:right="1416"/>
        <w:rPr>
          <w:b/>
          <w:sz w:val="24"/>
        </w:rPr>
      </w:pPr>
      <w:r w:rsidRPr="00D347CA">
        <w:rPr>
          <w:b/>
          <w:sz w:val="24"/>
        </w:rPr>
        <w:t xml:space="preserve">           p.p.č.1442/1 o výměře 65 m</w:t>
      </w:r>
      <w:r w:rsidRPr="00D347CA">
        <w:rPr>
          <w:b/>
          <w:sz w:val="24"/>
          <w:vertAlign w:val="superscript"/>
        </w:rPr>
        <w:t xml:space="preserve">2 </w:t>
      </w:r>
      <w:r w:rsidRPr="00D347CA">
        <w:rPr>
          <w:b/>
          <w:sz w:val="24"/>
        </w:rPr>
        <w:t xml:space="preserve">, oba v k.ú.H.Tašovice – napravení stávajícího </w:t>
      </w:r>
    </w:p>
    <w:p w:rsidR="006E0F1A" w:rsidRDefault="00D347CA" w:rsidP="00D347CA">
      <w:pPr>
        <w:ind w:left="780" w:right="1416"/>
        <w:rPr>
          <w:b/>
          <w:sz w:val="24"/>
        </w:rPr>
      </w:pPr>
      <w:r>
        <w:rPr>
          <w:b/>
          <w:sz w:val="24"/>
        </w:rPr>
        <w:t xml:space="preserve">           stavu </w:t>
      </w:r>
      <w:r w:rsidR="006E0F1A" w:rsidRPr="00D347CA">
        <w:rPr>
          <w:b/>
          <w:sz w:val="24"/>
        </w:rPr>
        <w:t xml:space="preserve">do zákonného </w:t>
      </w:r>
    </w:p>
    <w:p w:rsidR="00BD0F57" w:rsidRPr="00D347CA" w:rsidRDefault="00BD0F57" w:rsidP="00D347CA">
      <w:pPr>
        <w:ind w:left="780" w:right="1416"/>
        <w:rPr>
          <w:b/>
          <w:sz w:val="24"/>
        </w:rPr>
      </w:pPr>
    </w:p>
    <w:p w:rsidR="00EF2AAF" w:rsidRDefault="00EF2AAF" w:rsidP="006E0F1A">
      <w:pPr>
        <w:ind w:left="780" w:right="1416"/>
        <w:rPr>
          <w:sz w:val="24"/>
        </w:rPr>
      </w:pPr>
      <w:r>
        <w:rPr>
          <w:sz w:val="24"/>
        </w:rPr>
        <w:t>Návrh usn.č.19/22 :</w:t>
      </w:r>
    </w:p>
    <w:p w:rsidR="00EF2AAF" w:rsidRPr="00EF2AAF" w:rsidRDefault="00EF2AAF" w:rsidP="006E0F1A">
      <w:pPr>
        <w:ind w:left="780" w:right="1416"/>
        <w:rPr>
          <w:b/>
          <w:sz w:val="24"/>
        </w:rPr>
      </w:pPr>
      <w:r w:rsidRPr="00EF2AAF">
        <w:rPr>
          <w:b/>
          <w:sz w:val="24"/>
        </w:rPr>
        <w:t>Zastupitelstvo obce schvaluje záměr prodeje</w:t>
      </w:r>
      <w:r w:rsidR="00BD0F57">
        <w:rPr>
          <w:b/>
          <w:sz w:val="24"/>
        </w:rPr>
        <w:t xml:space="preserve"> části z</w:t>
      </w:r>
      <w:r w:rsidRPr="00EF2AAF">
        <w:rPr>
          <w:b/>
          <w:sz w:val="24"/>
        </w:rPr>
        <w:t xml:space="preserve"> p.p.č.207/1 o výměře 91 m</w:t>
      </w:r>
      <w:r w:rsidRPr="00EF2AAF">
        <w:rPr>
          <w:b/>
          <w:sz w:val="24"/>
          <w:vertAlign w:val="superscript"/>
        </w:rPr>
        <w:t xml:space="preserve">2 </w:t>
      </w:r>
      <w:r w:rsidRPr="00EF2AAF">
        <w:rPr>
          <w:b/>
          <w:sz w:val="24"/>
        </w:rPr>
        <w:t xml:space="preserve">a </w:t>
      </w:r>
      <w:r w:rsidR="00BD0F57">
        <w:rPr>
          <w:b/>
          <w:sz w:val="24"/>
        </w:rPr>
        <w:t xml:space="preserve">části z p.p.č. </w:t>
      </w:r>
      <w:r w:rsidRPr="00EF2AAF">
        <w:rPr>
          <w:b/>
          <w:sz w:val="24"/>
        </w:rPr>
        <w:t>1442/1 o vyměře 65 m</w:t>
      </w:r>
      <w:r w:rsidRPr="00EF2AAF">
        <w:rPr>
          <w:b/>
          <w:sz w:val="24"/>
          <w:vertAlign w:val="superscript"/>
        </w:rPr>
        <w:t xml:space="preserve">2 </w:t>
      </w:r>
      <w:r w:rsidR="00D347CA">
        <w:rPr>
          <w:b/>
          <w:sz w:val="24"/>
        </w:rPr>
        <w:t xml:space="preserve">, oba v k.ú.Horní Tašovice </w:t>
      </w:r>
      <w:r w:rsidR="00C57093">
        <w:rPr>
          <w:b/>
          <w:sz w:val="24"/>
        </w:rPr>
        <w:t>za 100,-</w:t>
      </w:r>
      <w:r w:rsidRPr="00EF2AAF">
        <w:rPr>
          <w:b/>
          <w:sz w:val="24"/>
        </w:rPr>
        <w:t xml:space="preserve"> Kč/m</w:t>
      </w:r>
      <w:r w:rsidRPr="00EF2AAF">
        <w:rPr>
          <w:b/>
          <w:sz w:val="24"/>
          <w:vertAlign w:val="superscript"/>
        </w:rPr>
        <w:t xml:space="preserve">2 </w:t>
      </w:r>
      <w:r w:rsidRPr="00EF2AAF">
        <w:rPr>
          <w:b/>
          <w:sz w:val="24"/>
        </w:rPr>
        <w:t>a pověřuje starostku obce jeho zveřejněním.</w:t>
      </w:r>
    </w:p>
    <w:p w:rsidR="00EF2AAF" w:rsidRDefault="00EF2AAF" w:rsidP="006E0F1A">
      <w:pPr>
        <w:ind w:left="780" w:right="1416"/>
        <w:rPr>
          <w:sz w:val="24"/>
        </w:rPr>
      </w:pPr>
    </w:p>
    <w:p w:rsidR="00EF2AAF" w:rsidRDefault="00EF2AAF" w:rsidP="006E0F1A">
      <w:pPr>
        <w:ind w:left="780" w:right="1416"/>
        <w:rPr>
          <w:sz w:val="24"/>
        </w:rPr>
      </w:pPr>
      <w:r>
        <w:rPr>
          <w:sz w:val="24"/>
        </w:rPr>
        <w:t xml:space="preserve">Pro:     </w:t>
      </w:r>
      <w:r w:rsidR="00BD0F57">
        <w:rPr>
          <w:sz w:val="24"/>
        </w:rPr>
        <w:t>4</w:t>
      </w:r>
      <w:r>
        <w:rPr>
          <w:sz w:val="24"/>
        </w:rPr>
        <w:t xml:space="preserve">                                                     proti:     </w:t>
      </w:r>
      <w:r w:rsidR="00BD0F57">
        <w:rPr>
          <w:sz w:val="24"/>
        </w:rPr>
        <w:t>2</w:t>
      </w:r>
      <w:r>
        <w:rPr>
          <w:sz w:val="24"/>
        </w:rPr>
        <w:t xml:space="preserve">             </w:t>
      </w:r>
      <w:r w:rsidR="00BD0F57">
        <w:rPr>
          <w:sz w:val="24"/>
        </w:rPr>
        <w:t xml:space="preserve">                          </w:t>
      </w:r>
      <w:r>
        <w:rPr>
          <w:sz w:val="24"/>
        </w:rPr>
        <w:t xml:space="preserve">    zdržel se :</w:t>
      </w:r>
      <w:r w:rsidR="00BD0F57">
        <w:rPr>
          <w:sz w:val="24"/>
        </w:rPr>
        <w:t xml:space="preserve">  0</w:t>
      </w:r>
    </w:p>
    <w:p w:rsidR="00EF2AAF" w:rsidRDefault="00BD0F57" w:rsidP="006E0F1A">
      <w:pPr>
        <w:ind w:left="780" w:right="1416"/>
        <w:rPr>
          <w:sz w:val="24"/>
        </w:rPr>
      </w:pPr>
      <w:r>
        <w:rPr>
          <w:sz w:val="24"/>
        </w:rPr>
        <w:t xml:space="preserve">                                                                                Götzová, Novotný</w:t>
      </w:r>
    </w:p>
    <w:p w:rsidR="00EF2AAF" w:rsidRPr="000D7C2F" w:rsidRDefault="00BD0F57" w:rsidP="006E0F1A">
      <w:pPr>
        <w:ind w:left="780" w:right="1416"/>
        <w:rPr>
          <w:b/>
          <w:sz w:val="24"/>
        </w:rPr>
      </w:pPr>
      <w:r>
        <w:rPr>
          <w:b/>
          <w:sz w:val="24"/>
        </w:rPr>
        <w:t>Usn.č.19/22 bylo</w:t>
      </w:r>
      <w:r w:rsidR="00EF2AAF" w:rsidRPr="000D7C2F">
        <w:rPr>
          <w:b/>
          <w:sz w:val="24"/>
        </w:rPr>
        <w:t xml:space="preserve"> schváleno.</w:t>
      </w:r>
    </w:p>
    <w:p w:rsidR="00EF2AAF" w:rsidRDefault="00EF2AAF" w:rsidP="006E0F1A">
      <w:pPr>
        <w:ind w:left="780" w:right="1416"/>
        <w:rPr>
          <w:sz w:val="24"/>
        </w:rPr>
      </w:pPr>
      <w:r>
        <w:rPr>
          <w:sz w:val="24"/>
        </w:rPr>
        <w:t>--------------------------------------------------------------------------------------</w:t>
      </w:r>
      <w:r w:rsidR="00644447">
        <w:rPr>
          <w:sz w:val="24"/>
        </w:rPr>
        <w:t xml:space="preserve">----------------------------- </w:t>
      </w:r>
    </w:p>
    <w:p w:rsidR="00644447" w:rsidRPr="00644447" w:rsidRDefault="00644447" w:rsidP="00644447">
      <w:pPr>
        <w:ind w:left="780" w:right="1416"/>
        <w:rPr>
          <w:b/>
          <w:sz w:val="24"/>
          <w:vertAlign w:val="superscript"/>
        </w:rPr>
      </w:pPr>
      <w:r w:rsidRPr="00644447">
        <w:rPr>
          <w:b/>
          <w:sz w:val="24"/>
        </w:rPr>
        <w:t>Ad 7, projednání žádosti o odkoupení pozemku p.p.č.602/13 o výměře 4 308 m</w:t>
      </w:r>
      <w:r w:rsidRPr="00644447">
        <w:rPr>
          <w:b/>
          <w:sz w:val="24"/>
          <w:vertAlign w:val="superscript"/>
        </w:rPr>
        <w:t xml:space="preserve">2  </w:t>
      </w:r>
    </w:p>
    <w:p w:rsidR="00644447" w:rsidRDefault="00644447" w:rsidP="00BD0F57">
      <w:pPr>
        <w:ind w:left="780" w:right="1416"/>
        <w:rPr>
          <w:b/>
          <w:sz w:val="24"/>
          <w:vertAlign w:val="superscript"/>
        </w:rPr>
      </w:pPr>
      <w:r w:rsidRPr="00644447">
        <w:rPr>
          <w:b/>
          <w:sz w:val="24"/>
          <w:vertAlign w:val="superscript"/>
        </w:rPr>
        <w:t xml:space="preserve">     </w:t>
      </w:r>
      <w:r w:rsidR="00BD0F57">
        <w:rPr>
          <w:b/>
          <w:sz w:val="24"/>
          <w:vertAlign w:val="superscript"/>
        </w:rPr>
        <w:t xml:space="preserve">  </w:t>
      </w:r>
      <w:r w:rsidR="000D7C2F">
        <w:rPr>
          <w:b/>
          <w:sz w:val="24"/>
          <w:vertAlign w:val="superscript"/>
        </w:rPr>
        <w:t xml:space="preserve">       </w:t>
      </w:r>
      <w:r w:rsidRPr="00644447">
        <w:rPr>
          <w:b/>
          <w:sz w:val="24"/>
          <w:vertAlign w:val="superscript"/>
        </w:rPr>
        <w:t xml:space="preserve"> </w:t>
      </w:r>
      <w:r w:rsidRPr="00644447">
        <w:rPr>
          <w:b/>
          <w:sz w:val="24"/>
        </w:rPr>
        <w:t>v k.ú.Stružná</w:t>
      </w:r>
    </w:p>
    <w:p w:rsidR="00644447" w:rsidRDefault="00BD0F57" w:rsidP="00BD0F57">
      <w:pPr>
        <w:ind w:left="0" w:right="1416"/>
        <w:rPr>
          <w:sz w:val="24"/>
        </w:rPr>
      </w:pPr>
      <w:r>
        <w:rPr>
          <w:b/>
          <w:sz w:val="24"/>
          <w:vertAlign w:val="superscript"/>
        </w:rPr>
        <w:t xml:space="preserve"> </w:t>
      </w:r>
      <w:r>
        <w:rPr>
          <w:sz w:val="24"/>
        </w:rPr>
        <w:t xml:space="preserve">              </w:t>
      </w:r>
      <w:r w:rsidR="00644447">
        <w:rPr>
          <w:sz w:val="24"/>
        </w:rPr>
        <w:t>Návrh usn.č.20/22:</w:t>
      </w:r>
    </w:p>
    <w:p w:rsidR="00644447" w:rsidRDefault="00644447" w:rsidP="00644447">
      <w:pPr>
        <w:ind w:left="780" w:right="1416"/>
        <w:rPr>
          <w:b/>
          <w:sz w:val="24"/>
        </w:rPr>
      </w:pPr>
      <w:r w:rsidRPr="00644447">
        <w:rPr>
          <w:b/>
          <w:sz w:val="24"/>
        </w:rPr>
        <w:t>Zastupitelstvo obce neschvaluje záměr prodeje p.p.č.602/13 o výměře 4 308 m</w:t>
      </w:r>
      <w:r w:rsidRPr="00644447">
        <w:rPr>
          <w:b/>
          <w:sz w:val="24"/>
          <w:vertAlign w:val="superscript"/>
        </w:rPr>
        <w:t xml:space="preserve">2 </w:t>
      </w:r>
      <w:r w:rsidRPr="00644447">
        <w:rPr>
          <w:b/>
          <w:sz w:val="24"/>
        </w:rPr>
        <w:t>v k.ú.Stružná.</w:t>
      </w:r>
    </w:p>
    <w:p w:rsidR="00644447" w:rsidRDefault="00644447" w:rsidP="00644447">
      <w:pPr>
        <w:ind w:left="780" w:right="1416"/>
        <w:rPr>
          <w:b/>
          <w:sz w:val="24"/>
        </w:rPr>
      </w:pPr>
    </w:p>
    <w:p w:rsidR="00644447" w:rsidRDefault="00644447" w:rsidP="00644447">
      <w:pPr>
        <w:ind w:left="780" w:right="1416"/>
        <w:rPr>
          <w:sz w:val="24"/>
        </w:rPr>
      </w:pPr>
      <w:r>
        <w:rPr>
          <w:sz w:val="24"/>
        </w:rPr>
        <w:t xml:space="preserve">Pro:       </w:t>
      </w:r>
      <w:r w:rsidR="00BD0F57">
        <w:rPr>
          <w:sz w:val="24"/>
        </w:rPr>
        <w:t>6</w:t>
      </w:r>
      <w:r>
        <w:rPr>
          <w:sz w:val="24"/>
        </w:rPr>
        <w:t xml:space="preserve">                                                 proti:     </w:t>
      </w:r>
      <w:r w:rsidR="00BD0F57">
        <w:rPr>
          <w:sz w:val="24"/>
        </w:rPr>
        <w:t>0</w:t>
      </w:r>
      <w:r>
        <w:rPr>
          <w:sz w:val="24"/>
        </w:rPr>
        <w:t xml:space="preserve">         </w:t>
      </w:r>
      <w:r w:rsidR="00BD0F57">
        <w:rPr>
          <w:sz w:val="24"/>
        </w:rPr>
        <w:t xml:space="preserve">                           </w:t>
      </w:r>
      <w:r>
        <w:rPr>
          <w:sz w:val="24"/>
        </w:rPr>
        <w:t xml:space="preserve">  </w:t>
      </w:r>
      <w:r w:rsidR="00BD0F57">
        <w:rPr>
          <w:sz w:val="24"/>
        </w:rPr>
        <w:t xml:space="preserve">  </w:t>
      </w:r>
      <w:r>
        <w:rPr>
          <w:sz w:val="24"/>
        </w:rPr>
        <w:t xml:space="preserve">  zdržel se :</w:t>
      </w:r>
      <w:r w:rsidR="00BD0F57">
        <w:rPr>
          <w:sz w:val="24"/>
        </w:rPr>
        <w:t xml:space="preserve">   0</w:t>
      </w:r>
    </w:p>
    <w:p w:rsidR="00644447" w:rsidRDefault="00644447" w:rsidP="00644447">
      <w:pPr>
        <w:ind w:left="780" w:right="1416"/>
        <w:rPr>
          <w:sz w:val="24"/>
        </w:rPr>
      </w:pPr>
    </w:p>
    <w:p w:rsidR="00644447" w:rsidRPr="000D7C2F" w:rsidRDefault="00BD0F57" w:rsidP="00644447">
      <w:pPr>
        <w:ind w:left="780" w:right="1416"/>
        <w:rPr>
          <w:b/>
          <w:sz w:val="24"/>
        </w:rPr>
      </w:pPr>
      <w:r>
        <w:rPr>
          <w:b/>
          <w:sz w:val="24"/>
        </w:rPr>
        <w:t xml:space="preserve">Usn.č.20/22 bylo </w:t>
      </w:r>
      <w:r w:rsidR="00644447" w:rsidRPr="000D7C2F">
        <w:rPr>
          <w:b/>
          <w:sz w:val="24"/>
        </w:rPr>
        <w:t>schváleno.</w:t>
      </w:r>
    </w:p>
    <w:p w:rsidR="00644447" w:rsidRDefault="00644447" w:rsidP="00644447">
      <w:pPr>
        <w:ind w:left="780" w:right="1416"/>
        <w:rPr>
          <w:sz w:val="24"/>
        </w:rPr>
      </w:pPr>
      <w:r>
        <w:rPr>
          <w:sz w:val="24"/>
        </w:rPr>
        <w:t xml:space="preserve">-------------------------------------------------------------------------------------------------------------------- </w:t>
      </w:r>
    </w:p>
    <w:p w:rsidR="000D7C2F" w:rsidRDefault="00644447" w:rsidP="00644447">
      <w:pPr>
        <w:ind w:left="780" w:right="1416"/>
        <w:rPr>
          <w:b/>
          <w:sz w:val="24"/>
        </w:rPr>
      </w:pPr>
      <w:r w:rsidRPr="000D7C2F">
        <w:rPr>
          <w:b/>
          <w:sz w:val="24"/>
        </w:rPr>
        <w:t xml:space="preserve">Ad 8, vzetí na vědomí dokončení úpravy zpevněné plochy u BD čp.103-105 ve Stružné </w:t>
      </w:r>
    </w:p>
    <w:p w:rsidR="00BD0F57" w:rsidRPr="000D7C2F" w:rsidRDefault="000D7C2F" w:rsidP="00BD0F57">
      <w:pPr>
        <w:ind w:left="780" w:right="1416"/>
        <w:rPr>
          <w:b/>
          <w:sz w:val="24"/>
        </w:rPr>
      </w:pPr>
      <w:r>
        <w:rPr>
          <w:b/>
          <w:sz w:val="24"/>
        </w:rPr>
        <w:t xml:space="preserve">          </w:t>
      </w:r>
      <w:r w:rsidR="00644447" w:rsidRPr="000D7C2F">
        <w:rPr>
          <w:b/>
          <w:sz w:val="24"/>
        </w:rPr>
        <w:t>za  329</w:t>
      </w:r>
      <w:r w:rsidR="00D347CA">
        <w:rPr>
          <w:b/>
          <w:sz w:val="24"/>
        </w:rPr>
        <w:t>.</w:t>
      </w:r>
      <w:r w:rsidR="00644447" w:rsidRPr="000D7C2F">
        <w:rPr>
          <w:b/>
          <w:sz w:val="24"/>
        </w:rPr>
        <w:t> 565,- vč.DPH.</w:t>
      </w:r>
    </w:p>
    <w:p w:rsidR="000D7C2F" w:rsidRDefault="000D7C2F" w:rsidP="00644447">
      <w:pPr>
        <w:ind w:left="780" w:right="1416"/>
        <w:rPr>
          <w:sz w:val="24"/>
        </w:rPr>
      </w:pPr>
      <w:r>
        <w:rPr>
          <w:sz w:val="24"/>
        </w:rPr>
        <w:t>Návrh usn.č.21/22:</w:t>
      </w:r>
    </w:p>
    <w:p w:rsidR="000D7C2F" w:rsidRPr="000D7C2F" w:rsidRDefault="000D7C2F" w:rsidP="00644447">
      <w:pPr>
        <w:ind w:left="780" w:right="1416"/>
        <w:rPr>
          <w:b/>
          <w:sz w:val="24"/>
        </w:rPr>
      </w:pPr>
      <w:r w:rsidRPr="000D7C2F">
        <w:rPr>
          <w:b/>
          <w:sz w:val="24"/>
        </w:rPr>
        <w:t>Zastupitelstvo obce bere na vědomí ukončení akce Úprava zpevněné plochy u bytových jednotek čp.103-105 v obci Stružná společností Údržba silnic Karlovarského kraje, a.s.</w:t>
      </w:r>
      <w:r>
        <w:rPr>
          <w:b/>
          <w:sz w:val="24"/>
        </w:rPr>
        <w:t xml:space="preserve"> , </w:t>
      </w:r>
      <w:r w:rsidRPr="000D7C2F">
        <w:rPr>
          <w:b/>
          <w:sz w:val="24"/>
        </w:rPr>
        <w:t>Na Vlečce 177, 360 01 Otovice a její úhradu ve výši 329 656,-Kč vč.DPH.</w:t>
      </w:r>
    </w:p>
    <w:p w:rsidR="000D7C2F" w:rsidRDefault="000D7C2F" w:rsidP="00644447">
      <w:pPr>
        <w:ind w:left="780" w:right="1416"/>
        <w:rPr>
          <w:sz w:val="24"/>
        </w:rPr>
      </w:pPr>
    </w:p>
    <w:p w:rsidR="000D7C2F" w:rsidRDefault="000D7C2F" w:rsidP="00644447">
      <w:pPr>
        <w:ind w:left="780" w:right="1416"/>
        <w:rPr>
          <w:sz w:val="24"/>
        </w:rPr>
      </w:pPr>
      <w:r>
        <w:rPr>
          <w:sz w:val="24"/>
        </w:rPr>
        <w:t xml:space="preserve">Pro:     </w:t>
      </w:r>
      <w:r w:rsidR="00BD0F57">
        <w:rPr>
          <w:sz w:val="24"/>
        </w:rPr>
        <w:t>6</w:t>
      </w:r>
      <w:r>
        <w:rPr>
          <w:sz w:val="24"/>
        </w:rPr>
        <w:t xml:space="preserve">                                                proti:   </w:t>
      </w:r>
      <w:r w:rsidR="00BD0F57">
        <w:rPr>
          <w:sz w:val="24"/>
        </w:rPr>
        <w:t>0</w:t>
      </w:r>
      <w:r>
        <w:rPr>
          <w:sz w:val="24"/>
        </w:rPr>
        <w:t xml:space="preserve">                 </w:t>
      </w:r>
      <w:r w:rsidR="00BD0F57">
        <w:rPr>
          <w:sz w:val="24"/>
        </w:rPr>
        <w:t xml:space="preserve">                              </w:t>
      </w:r>
      <w:r>
        <w:rPr>
          <w:sz w:val="24"/>
        </w:rPr>
        <w:t xml:space="preserve"> zdržel se :</w:t>
      </w:r>
      <w:r w:rsidR="00BD0F57">
        <w:rPr>
          <w:sz w:val="24"/>
        </w:rPr>
        <w:t xml:space="preserve">  0</w:t>
      </w:r>
    </w:p>
    <w:p w:rsidR="000D7C2F" w:rsidRDefault="000D7C2F" w:rsidP="00644447">
      <w:pPr>
        <w:ind w:left="780" w:right="1416"/>
        <w:rPr>
          <w:sz w:val="24"/>
        </w:rPr>
      </w:pPr>
    </w:p>
    <w:p w:rsidR="000D7C2F" w:rsidRPr="000D7C2F" w:rsidRDefault="00BD0F57" w:rsidP="00644447">
      <w:pPr>
        <w:ind w:left="780" w:right="1416"/>
        <w:rPr>
          <w:b/>
          <w:sz w:val="24"/>
        </w:rPr>
      </w:pPr>
      <w:r>
        <w:rPr>
          <w:b/>
          <w:sz w:val="24"/>
        </w:rPr>
        <w:t>Usn.č.21/22 bylo</w:t>
      </w:r>
      <w:r w:rsidR="000D7C2F" w:rsidRPr="000D7C2F">
        <w:rPr>
          <w:b/>
          <w:sz w:val="24"/>
        </w:rPr>
        <w:t xml:space="preserve"> schváleno.</w:t>
      </w:r>
    </w:p>
    <w:p w:rsidR="000D7C2F" w:rsidRDefault="000D7C2F" w:rsidP="00644447">
      <w:pPr>
        <w:ind w:left="780" w:right="1416"/>
        <w:rPr>
          <w:sz w:val="24"/>
        </w:rPr>
      </w:pPr>
      <w:r>
        <w:rPr>
          <w:sz w:val="24"/>
        </w:rPr>
        <w:t xml:space="preserve">-------------------------------------------------------------------------------------------------------------------- </w:t>
      </w:r>
    </w:p>
    <w:p w:rsidR="000D7C2F" w:rsidRPr="000D7C2F" w:rsidRDefault="000D7C2F" w:rsidP="000D7C2F">
      <w:pPr>
        <w:ind w:left="780" w:right="1416"/>
        <w:rPr>
          <w:b/>
          <w:sz w:val="24"/>
        </w:rPr>
      </w:pPr>
      <w:r w:rsidRPr="000D7C2F">
        <w:rPr>
          <w:b/>
          <w:sz w:val="24"/>
        </w:rPr>
        <w:t>Ad 9, r</w:t>
      </w:r>
      <w:r>
        <w:rPr>
          <w:b/>
          <w:sz w:val="24"/>
        </w:rPr>
        <w:t>evokace (zrušení) usn.č.8</w:t>
      </w:r>
      <w:r w:rsidRPr="000D7C2F">
        <w:rPr>
          <w:b/>
          <w:sz w:val="24"/>
        </w:rPr>
        <w:t xml:space="preserve">/22 o uzavření smlouvy o bezúplatném převodu </w:t>
      </w:r>
    </w:p>
    <w:p w:rsidR="002E0A6B" w:rsidRPr="0079624A" w:rsidRDefault="000D7C2F" w:rsidP="0079624A">
      <w:pPr>
        <w:ind w:left="780" w:right="1416"/>
        <w:rPr>
          <w:b/>
          <w:sz w:val="24"/>
        </w:rPr>
      </w:pPr>
      <w:r w:rsidRPr="000D7C2F">
        <w:rPr>
          <w:b/>
          <w:sz w:val="24"/>
        </w:rPr>
        <w:t xml:space="preserve">          p.p.č.1432/2 v k.ú.H.Tašovice mezi Městem Bochov a obcí Stru</w:t>
      </w:r>
      <w:r w:rsidR="0079624A">
        <w:rPr>
          <w:b/>
          <w:sz w:val="24"/>
        </w:rPr>
        <w:t>žnou</w:t>
      </w:r>
    </w:p>
    <w:p w:rsidR="002E0A6B" w:rsidRDefault="002E0A6B" w:rsidP="00644447">
      <w:pPr>
        <w:ind w:left="780" w:right="1416"/>
        <w:rPr>
          <w:sz w:val="24"/>
        </w:rPr>
      </w:pPr>
      <w:r>
        <w:rPr>
          <w:sz w:val="24"/>
        </w:rPr>
        <w:t>Návrh usn.č.22/22:</w:t>
      </w:r>
    </w:p>
    <w:p w:rsidR="002E0A6B" w:rsidRDefault="002E0A6B" w:rsidP="00644447">
      <w:pPr>
        <w:ind w:left="780" w:right="1416"/>
        <w:rPr>
          <w:sz w:val="24"/>
        </w:rPr>
      </w:pPr>
      <w:r w:rsidRPr="002E0A6B">
        <w:rPr>
          <w:b/>
          <w:sz w:val="24"/>
        </w:rPr>
        <w:t>Zastupitelstvo obce revokuje usn.č.8/22</w:t>
      </w:r>
      <w:r>
        <w:rPr>
          <w:sz w:val="24"/>
        </w:rPr>
        <w:t>.</w:t>
      </w:r>
    </w:p>
    <w:p w:rsidR="002E0A6B" w:rsidRDefault="002E0A6B" w:rsidP="00644447">
      <w:pPr>
        <w:ind w:left="780" w:right="1416"/>
        <w:rPr>
          <w:sz w:val="24"/>
        </w:rPr>
      </w:pPr>
    </w:p>
    <w:p w:rsidR="002E0A6B" w:rsidRDefault="002E0A6B" w:rsidP="00644447">
      <w:pPr>
        <w:ind w:left="780" w:right="1416"/>
        <w:rPr>
          <w:sz w:val="24"/>
        </w:rPr>
      </w:pPr>
      <w:r>
        <w:rPr>
          <w:sz w:val="24"/>
        </w:rPr>
        <w:t xml:space="preserve">Pro:      </w:t>
      </w:r>
      <w:r w:rsidR="00BD0F57">
        <w:rPr>
          <w:sz w:val="24"/>
        </w:rPr>
        <w:t>6</w:t>
      </w:r>
      <w:r>
        <w:rPr>
          <w:sz w:val="24"/>
        </w:rPr>
        <w:t xml:space="preserve">                                              proti:    </w:t>
      </w:r>
      <w:r w:rsidR="00BD0F57">
        <w:rPr>
          <w:sz w:val="24"/>
        </w:rPr>
        <w:t>0</w:t>
      </w:r>
      <w:r>
        <w:rPr>
          <w:sz w:val="24"/>
        </w:rPr>
        <w:t xml:space="preserve">                   </w:t>
      </w:r>
      <w:r w:rsidR="00BD0F57">
        <w:rPr>
          <w:sz w:val="24"/>
        </w:rPr>
        <w:t xml:space="preserve">                            </w:t>
      </w:r>
      <w:r>
        <w:rPr>
          <w:sz w:val="24"/>
        </w:rPr>
        <w:t xml:space="preserve">  zdržel se :</w:t>
      </w:r>
      <w:r w:rsidR="00BD0F57">
        <w:rPr>
          <w:sz w:val="24"/>
        </w:rPr>
        <w:t xml:space="preserve">   0</w:t>
      </w:r>
    </w:p>
    <w:p w:rsidR="002E0A6B" w:rsidRDefault="002E0A6B" w:rsidP="00644447">
      <w:pPr>
        <w:ind w:left="780" w:right="1416"/>
        <w:rPr>
          <w:sz w:val="24"/>
        </w:rPr>
      </w:pPr>
    </w:p>
    <w:p w:rsidR="002E0A6B" w:rsidRPr="002E0A6B" w:rsidRDefault="00BD0F57" w:rsidP="00644447">
      <w:pPr>
        <w:ind w:left="780" w:right="1416"/>
        <w:rPr>
          <w:b/>
          <w:sz w:val="24"/>
        </w:rPr>
      </w:pPr>
      <w:r>
        <w:rPr>
          <w:b/>
          <w:sz w:val="24"/>
        </w:rPr>
        <w:t>Usn.č.22/22 bylo</w:t>
      </w:r>
      <w:r w:rsidR="002E0A6B" w:rsidRPr="002E0A6B">
        <w:rPr>
          <w:b/>
          <w:sz w:val="24"/>
        </w:rPr>
        <w:t xml:space="preserve"> schváleno.</w:t>
      </w:r>
    </w:p>
    <w:p w:rsidR="002E0A6B" w:rsidRDefault="002E0A6B" w:rsidP="00644447">
      <w:pPr>
        <w:ind w:left="780" w:right="1416"/>
        <w:rPr>
          <w:sz w:val="24"/>
        </w:rPr>
      </w:pPr>
      <w:r>
        <w:rPr>
          <w:sz w:val="24"/>
        </w:rPr>
        <w:t xml:space="preserve">-------------------------------------------------------------------------------------------------------------------- </w:t>
      </w:r>
    </w:p>
    <w:p w:rsidR="002E0A6B" w:rsidRPr="0079624A" w:rsidRDefault="002E0A6B" w:rsidP="0079624A">
      <w:pPr>
        <w:ind w:left="780" w:right="1416"/>
        <w:rPr>
          <w:b/>
          <w:sz w:val="24"/>
        </w:rPr>
      </w:pPr>
      <w:r w:rsidRPr="002E0A6B">
        <w:rPr>
          <w:b/>
          <w:sz w:val="24"/>
        </w:rPr>
        <w:t>Ad 10, návrh převést 2 mil. Kč z účtu běžného na účet spořící – oba vedeny u KB</w:t>
      </w:r>
    </w:p>
    <w:p w:rsidR="002E0A6B" w:rsidRDefault="002E0A6B" w:rsidP="002E0A6B">
      <w:pPr>
        <w:ind w:left="780" w:right="1416"/>
        <w:rPr>
          <w:sz w:val="24"/>
        </w:rPr>
      </w:pPr>
      <w:r>
        <w:rPr>
          <w:sz w:val="24"/>
        </w:rPr>
        <w:t>Návrh usn.č.23/22:</w:t>
      </w:r>
    </w:p>
    <w:p w:rsidR="002E0A6B" w:rsidRPr="002E0A6B" w:rsidRDefault="002E0A6B" w:rsidP="002E0A6B">
      <w:pPr>
        <w:ind w:left="780" w:right="1416"/>
        <w:rPr>
          <w:b/>
          <w:sz w:val="24"/>
        </w:rPr>
      </w:pPr>
      <w:r w:rsidRPr="002E0A6B">
        <w:rPr>
          <w:b/>
          <w:sz w:val="24"/>
        </w:rPr>
        <w:t>Zastupitelstvo obce schvaluje převedení 2 milionů Kč z účtu běžného na účet spořící, oba vedeny u Komerční Banky.</w:t>
      </w:r>
    </w:p>
    <w:p w:rsidR="002E0A6B" w:rsidRPr="002E0A6B" w:rsidRDefault="002E0A6B" w:rsidP="002E0A6B">
      <w:pPr>
        <w:ind w:left="780" w:right="1416"/>
        <w:rPr>
          <w:b/>
          <w:sz w:val="24"/>
        </w:rPr>
      </w:pPr>
    </w:p>
    <w:p w:rsidR="002E0A6B" w:rsidRDefault="002E0A6B" w:rsidP="002E0A6B">
      <w:pPr>
        <w:ind w:left="780" w:right="1416"/>
        <w:rPr>
          <w:sz w:val="24"/>
        </w:rPr>
      </w:pPr>
      <w:r>
        <w:rPr>
          <w:sz w:val="24"/>
        </w:rPr>
        <w:t xml:space="preserve">Pro:    </w:t>
      </w:r>
      <w:r w:rsidR="00BD0F57">
        <w:rPr>
          <w:sz w:val="24"/>
        </w:rPr>
        <w:t>6</w:t>
      </w:r>
      <w:r>
        <w:rPr>
          <w:sz w:val="24"/>
        </w:rPr>
        <w:t xml:space="preserve">                                              </w:t>
      </w:r>
      <w:r w:rsidR="00BD0F57">
        <w:rPr>
          <w:sz w:val="24"/>
        </w:rPr>
        <w:t xml:space="preserve">  </w:t>
      </w:r>
      <w:r>
        <w:rPr>
          <w:sz w:val="24"/>
        </w:rPr>
        <w:t xml:space="preserve">   proti:  </w:t>
      </w:r>
      <w:r w:rsidR="00BD0F57">
        <w:rPr>
          <w:sz w:val="24"/>
        </w:rPr>
        <w:t xml:space="preserve"> 0</w:t>
      </w:r>
      <w:r>
        <w:rPr>
          <w:sz w:val="24"/>
        </w:rPr>
        <w:t xml:space="preserve">                      </w:t>
      </w:r>
      <w:r w:rsidR="00BD0F57">
        <w:rPr>
          <w:sz w:val="24"/>
        </w:rPr>
        <w:t xml:space="preserve">                              </w:t>
      </w:r>
      <w:r>
        <w:rPr>
          <w:sz w:val="24"/>
        </w:rPr>
        <w:t xml:space="preserve"> zdržel se :</w:t>
      </w:r>
      <w:r w:rsidR="00BD0F57">
        <w:rPr>
          <w:sz w:val="24"/>
        </w:rPr>
        <w:t xml:space="preserve">  0</w:t>
      </w:r>
    </w:p>
    <w:p w:rsidR="002E0A6B" w:rsidRDefault="00BD0F57" w:rsidP="002E0A6B">
      <w:pPr>
        <w:ind w:left="780" w:right="1416"/>
        <w:rPr>
          <w:sz w:val="24"/>
        </w:rPr>
      </w:pPr>
      <w:r>
        <w:rPr>
          <w:sz w:val="24"/>
        </w:rPr>
        <w:t xml:space="preserve">  </w:t>
      </w:r>
    </w:p>
    <w:p w:rsidR="002E0A6B" w:rsidRPr="002E0A6B" w:rsidRDefault="002E0A6B" w:rsidP="002E0A6B">
      <w:pPr>
        <w:ind w:left="780" w:right="1416"/>
        <w:rPr>
          <w:b/>
          <w:sz w:val="24"/>
        </w:rPr>
      </w:pPr>
      <w:r w:rsidRPr="002E0A6B">
        <w:rPr>
          <w:b/>
          <w:sz w:val="24"/>
        </w:rPr>
        <w:t>Usn.</w:t>
      </w:r>
      <w:r w:rsidR="00BD0F57">
        <w:rPr>
          <w:b/>
          <w:sz w:val="24"/>
        </w:rPr>
        <w:t>č.23/22 bylo</w:t>
      </w:r>
      <w:r w:rsidRPr="002E0A6B">
        <w:rPr>
          <w:b/>
          <w:sz w:val="24"/>
        </w:rPr>
        <w:t xml:space="preserve"> schváleno.</w:t>
      </w:r>
    </w:p>
    <w:p w:rsidR="002E0A6B" w:rsidRDefault="002E0A6B" w:rsidP="002E0A6B">
      <w:pPr>
        <w:ind w:left="780" w:right="1416"/>
        <w:rPr>
          <w:sz w:val="24"/>
        </w:rPr>
      </w:pPr>
      <w:r>
        <w:rPr>
          <w:sz w:val="24"/>
        </w:rPr>
        <w:t xml:space="preserve">------------------------------------------------------------------------------------------------------------------- </w:t>
      </w:r>
    </w:p>
    <w:p w:rsidR="00F229ED" w:rsidRDefault="002E0A6B" w:rsidP="002E0A6B">
      <w:pPr>
        <w:ind w:left="780" w:right="1416"/>
        <w:rPr>
          <w:b/>
          <w:sz w:val="24"/>
        </w:rPr>
      </w:pPr>
      <w:r w:rsidRPr="00D347CA">
        <w:rPr>
          <w:b/>
          <w:sz w:val="24"/>
        </w:rPr>
        <w:t>Ad 11, projednání a schválení částky 557</w:t>
      </w:r>
      <w:r w:rsidR="00F229ED">
        <w:rPr>
          <w:b/>
          <w:sz w:val="24"/>
        </w:rPr>
        <w:t>.</w:t>
      </w:r>
      <w:r w:rsidRPr="00D347CA">
        <w:rPr>
          <w:b/>
          <w:sz w:val="24"/>
        </w:rPr>
        <w:t xml:space="preserve"> 860,82,-Kč za rekonstrukci VO v Žalmanově </w:t>
      </w:r>
    </w:p>
    <w:p w:rsidR="005A023A" w:rsidRPr="00D347CA" w:rsidRDefault="00F229ED" w:rsidP="00F229ED">
      <w:pPr>
        <w:ind w:left="780" w:right="1416"/>
        <w:rPr>
          <w:b/>
          <w:sz w:val="24"/>
        </w:rPr>
      </w:pPr>
      <w:r>
        <w:rPr>
          <w:b/>
          <w:sz w:val="24"/>
        </w:rPr>
        <w:t xml:space="preserve">            a</w:t>
      </w:r>
      <w:r w:rsidR="002E0A6B" w:rsidRPr="00D347CA">
        <w:rPr>
          <w:b/>
          <w:sz w:val="24"/>
        </w:rPr>
        <w:t xml:space="preserve"> 160</w:t>
      </w:r>
      <w:r>
        <w:rPr>
          <w:b/>
          <w:sz w:val="24"/>
        </w:rPr>
        <w:t>.</w:t>
      </w:r>
      <w:r w:rsidR="002E0A6B" w:rsidRPr="00D347CA">
        <w:rPr>
          <w:b/>
          <w:sz w:val="24"/>
        </w:rPr>
        <w:t xml:space="preserve"> 946,94 Kč vč.DPH ve Stružné, kdy 250.000,- obdržela obec v rámci dotace </w:t>
      </w:r>
      <w:r w:rsidR="005A023A" w:rsidRPr="00D347CA">
        <w:rPr>
          <w:b/>
          <w:sz w:val="24"/>
        </w:rPr>
        <w:t xml:space="preserve"> </w:t>
      </w:r>
    </w:p>
    <w:p w:rsidR="005A023A" w:rsidRPr="0079624A" w:rsidRDefault="005A023A" w:rsidP="0079624A">
      <w:pPr>
        <w:ind w:left="780" w:right="1416"/>
        <w:rPr>
          <w:b/>
          <w:sz w:val="24"/>
        </w:rPr>
      </w:pPr>
      <w:r w:rsidRPr="00D347CA">
        <w:rPr>
          <w:b/>
          <w:sz w:val="24"/>
        </w:rPr>
        <w:t xml:space="preserve">            </w:t>
      </w:r>
      <w:r w:rsidR="002E0A6B" w:rsidRPr="00D347CA">
        <w:rPr>
          <w:b/>
          <w:sz w:val="24"/>
        </w:rPr>
        <w:t>Karlovarského kraje</w:t>
      </w:r>
    </w:p>
    <w:p w:rsidR="005A023A" w:rsidRDefault="005A023A" w:rsidP="002E0A6B">
      <w:pPr>
        <w:ind w:left="780" w:right="1416"/>
        <w:rPr>
          <w:sz w:val="24"/>
        </w:rPr>
      </w:pPr>
      <w:r>
        <w:rPr>
          <w:sz w:val="24"/>
        </w:rPr>
        <w:t>Návrh usn.č.24/22:</w:t>
      </w:r>
    </w:p>
    <w:p w:rsidR="005A023A" w:rsidRDefault="005A023A" w:rsidP="002E0A6B">
      <w:pPr>
        <w:ind w:left="780" w:right="1416"/>
        <w:rPr>
          <w:b/>
          <w:sz w:val="24"/>
        </w:rPr>
      </w:pPr>
      <w:r w:rsidRPr="00865D26">
        <w:rPr>
          <w:b/>
          <w:sz w:val="24"/>
        </w:rPr>
        <w:t xml:space="preserve">Zastupitelstvo obce schvaluje realizaci rekonstrukce veřejného osvětlení jak v Žalmanově za částku 557 860,82 Kč vč.DPH, tak ve Stružné za částku 160 946,94 Kč vč.DPH. Celkem tedy </w:t>
      </w:r>
      <w:r w:rsidR="00865D26" w:rsidRPr="00865D26">
        <w:rPr>
          <w:b/>
          <w:sz w:val="24"/>
        </w:rPr>
        <w:t>718</w:t>
      </w:r>
      <w:r w:rsidR="00F229ED">
        <w:rPr>
          <w:b/>
          <w:sz w:val="24"/>
        </w:rPr>
        <w:t>.</w:t>
      </w:r>
      <w:r w:rsidR="00865D26" w:rsidRPr="00865D26">
        <w:rPr>
          <w:b/>
          <w:sz w:val="24"/>
        </w:rPr>
        <w:t> 807,76 Kč vč.DPH.</w:t>
      </w:r>
    </w:p>
    <w:p w:rsidR="00F229ED" w:rsidRDefault="00F229ED" w:rsidP="002E0A6B">
      <w:pPr>
        <w:ind w:left="780" w:right="1416"/>
        <w:rPr>
          <w:b/>
          <w:sz w:val="24"/>
        </w:rPr>
      </w:pPr>
    </w:p>
    <w:p w:rsidR="00F229ED" w:rsidRDefault="00F229ED" w:rsidP="002E0A6B">
      <w:pPr>
        <w:ind w:left="780" w:right="1416"/>
        <w:rPr>
          <w:sz w:val="24"/>
        </w:rPr>
      </w:pPr>
      <w:r w:rsidRPr="00F229ED">
        <w:rPr>
          <w:sz w:val="24"/>
        </w:rPr>
        <w:t xml:space="preserve">Pro:    </w:t>
      </w:r>
      <w:r w:rsidR="00BD0F57">
        <w:rPr>
          <w:sz w:val="24"/>
        </w:rPr>
        <w:t>5</w:t>
      </w:r>
      <w:r w:rsidRPr="00F229ED">
        <w:rPr>
          <w:sz w:val="24"/>
        </w:rPr>
        <w:t xml:space="preserve">                       </w:t>
      </w:r>
      <w:r w:rsidR="00BD0F57">
        <w:rPr>
          <w:sz w:val="24"/>
        </w:rPr>
        <w:t xml:space="preserve">                            </w:t>
      </w:r>
      <w:r w:rsidRPr="00F229ED">
        <w:rPr>
          <w:sz w:val="24"/>
        </w:rPr>
        <w:t xml:space="preserve"> proti:  </w:t>
      </w:r>
      <w:r w:rsidR="00BD0F57">
        <w:rPr>
          <w:sz w:val="24"/>
        </w:rPr>
        <w:t>0</w:t>
      </w:r>
      <w:r w:rsidRPr="00F229ED">
        <w:rPr>
          <w:sz w:val="24"/>
        </w:rPr>
        <w:t xml:space="preserve">                </w:t>
      </w:r>
      <w:r w:rsidR="00BD0F57">
        <w:rPr>
          <w:sz w:val="24"/>
        </w:rPr>
        <w:t xml:space="preserve">                              </w:t>
      </w:r>
      <w:r w:rsidRPr="00F229ED">
        <w:rPr>
          <w:sz w:val="24"/>
        </w:rPr>
        <w:t xml:space="preserve">   zdržel se :</w:t>
      </w:r>
      <w:r w:rsidR="00BD0F57">
        <w:rPr>
          <w:sz w:val="24"/>
        </w:rPr>
        <w:t xml:space="preserve">  1</w:t>
      </w:r>
    </w:p>
    <w:p w:rsidR="00F229ED" w:rsidRDefault="00BD0F57" w:rsidP="002E0A6B">
      <w:pPr>
        <w:ind w:left="780" w:right="1416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Novotný</w:t>
      </w:r>
    </w:p>
    <w:p w:rsidR="00F229ED" w:rsidRPr="00F229ED" w:rsidRDefault="00BD0F57" w:rsidP="002E0A6B">
      <w:pPr>
        <w:ind w:left="780" w:right="1416"/>
        <w:rPr>
          <w:b/>
          <w:sz w:val="24"/>
        </w:rPr>
      </w:pPr>
      <w:r>
        <w:rPr>
          <w:b/>
          <w:sz w:val="24"/>
        </w:rPr>
        <w:t>Usn.č.24/22 bylo</w:t>
      </w:r>
      <w:r w:rsidR="00F229ED" w:rsidRPr="00F229ED">
        <w:rPr>
          <w:b/>
          <w:sz w:val="24"/>
        </w:rPr>
        <w:t xml:space="preserve"> schváleno.</w:t>
      </w:r>
    </w:p>
    <w:p w:rsidR="00F229ED" w:rsidRPr="00F229ED" w:rsidRDefault="00F229ED" w:rsidP="002E0A6B">
      <w:pPr>
        <w:ind w:left="780" w:right="1416"/>
        <w:rPr>
          <w:b/>
          <w:sz w:val="24"/>
        </w:rPr>
      </w:pPr>
    </w:p>
    <w:p w:rsidR="00F229ED" w:rsidRPr="00F229ED" w:rsidRDefault="00F229ED" w:rsidP="00F229ED">
      <w:pPr>
        <w:ind w:left="780" w:right="1416"/>
        <w:rPr>
          <w:sz w:val="24"/>
        </w:rPr>
      </w:pPr>
      <w:r>
        <w:rPr>
          <w:sz w:val="24"/>
        </w:rPr>
        <w:t>Návrh usn.č.25/22 :</w:t>
      </w:r>
    </w:p>
    <w:p w:rsidR="00865D26" w:rsidRDefault="00BD0F57" w:rsidP="002E0A6B">
      <w:pPr>
        <w:ind w:left="780" w:right="1416"/>
        <w:rPr>
          <w:sz w:val="24"/>
        </w:rPr>
      </w:pPr>
      <w:r>
        <w:rPr>
          <w:b/>
          <w:sz w:val="24"/>
        </w:rPr>
        <w:t xml:space="preserve"> Z</w:t>
      </w:r>
      <w:r w:rsidR="00865D26" w:rsidRPr="00865D26">
        <w:rPr>
          <w:b/>
          <w:sz w:val="24"/>
        </w:rPr>
        <w:t>astupitelstvo obce bere na vědomí uzavření Veřejnoprávní smlouvy o poskytnutí dotace</w:t>
      </w:r>
      <w:r w:rsidR="00F229ED">
        <w:rPr>
          <w:b/>
          <w:sz w:val="24"/>
        </w:rPr>
        <w:t xml:space="preserve">  z rozpočtu Karlovarského kraje</w:t>
      </w:r>
      <w:r w:rsidR="00865D26" w:rsidRPr="00865D26">
        <w:rPr>
          <w:b/>
          <w:sz w:val="24"/>
        </w:rPr>
        <w:t>, odboru regionálního rozvoje ve výši 250.000,-Kč</w:t>
      </w:r>
      <w:r w:rsidR="00865D26">
        <w:rPr>
          <w:sz w:val="24"/>
        </w:rPr>
        <w:t>.</w:t>
      </w:r>
    </w:p>
    <w:p w:rsidR="00865D26" w:rsidRDefault="00865D26" w:rsidP="002E0A6B">
      <w:pPr>
        <w:ind w:left="780" w:right="1416"/>
        <w:rPr>
          <w:sz w:val="24"/>
        </w:rPr>
      </w:pPr>
    </w:p>
    <w:p w:rsidR="00865D26" w:rsidRDefault="00865D26" w:rsidP="002E0A6B">
      <w:pPr>
        <w:ind w:left="780" w:right="1416"/>
        <w:rPr>
          <w:sz w:val="24"/>
        </w:rPr>
      </w:pPr>
      <w:r>
        <w:rPr>
          <w:sz w:val="24"/>
        </w:rPr>
        <w:t xml:space="preserve">Pro:    </w:t>
      </w:r>
      <w:r w:rsidR="00BD0F57">
        <w:rPr>
          <w:sz w:val="24"/>
        </w:rPr>
        <w:t>6</w:t>
      </w:r>
      <w:r>
        <w:rPr>
          <w:sz w:val="24"/>
        </w:rPr>
        <w:t xml:space="preserve">                        </w:t>
      </w:r>
      <w:r w:rsidR="00BD0F57">
        <w:rPr>
          <w:sz w:val="24"/>
        </w:rPr>
        <w:t xml:space="preserve">                          </w:t>
      </w:r>
      <w:r>
        <w:rPr>
          <w:sz w:val="24"/>
        </w:rPr>
        <w:t xml:space="preserve">   proti: </w:t>
      </w:r>
      <w:r w:rsidR="00BD0F57">
        <w:rPr>
          <w:sz w:val="24"/>
        </w:rPr>
        <w:t xml:space="preserve">  0</w:t>
      </w:r>
      <w:r>
        <w:rPr>
          <w:sz w:val="24"/>
        </w:rPr>
        <w:t xml:space="preserve">              </w:t>
      </w:r>
      <w:r w:rsidR="00BD0F57">
        <w:rPr>
          <w:sz w:val="24"/>
        </w:rPr>
        <w:t xml:space="preserve">                              </w:t>
      </w:r>
      <w:r>
        <w:rPr>
          <w:sz w:val="24"/>
        </w:rPr>
        <w:t xml:space="preserve">   zdržel se :</w:t>
      </w:r>
      <w:r w:rsidR="00BD0F57">
        <w:rPr>
          <w:sz w:val="24"/>
        </w:rPr>
        <w:t xml:space="preserve">  0</w:t>
      </w:r>
    </w:p>
    <w:p w:rsidR="00865D26" w:rsidRDefault="00865D26" w:rsidP="002E0A6B">
      <w:pPr>
        <w:ind w:left="780" w:right="1416"/>
        <w:rPr>
          <w:sz w:val="24"/>
        </w:rPr>
      </w:pPr>
    </w:p>
    <w:p w:rsidR="00865D26" w:rsidRDefault="00F229ED" w:rsidP="002E0A6B">
      <w:pPr>
        <w:ind w:left="780" w:right="1416"/>
        <w:rPr>
          <w:sz w:val="24"/>
        </w:rPr>
      </w:pPr>
      <w:r w:rsidRPr="00F229ED">
        <w:rPr>
          <w:b/>
          <w:sz w:val="24"/>
        </w:rPr>
        <w:t>Usn.č.25</w:t>
      </w:r>
      <w:r w:rsidR="00BD0F57">
        <w:rPr>
          <w:b/>
          <w:sz w:val="24"/>
        </w:rPr>
        <w:t>/22 bylo</w:t>
      </w:r>
      <w:r w:rsidR="00865D26" w:rsidRPr="00F229ED">
        <w:rPr>
          <w:b/>
          <w:sz w:val="24"/>
        </w:rPr>
        <w:t xml:space="preserve"> schváleno</w:t>
      </w:r>
      <w:r w:rsidR="00865D26">
        <w:rPr>
          <w:sz w:val="24"/>
        </w:rPr>
        <w:t>.</w:t>
      </w:r>
    </w:p>
    <w:p w:rsidR="00865D26" w:rsidRDefault="00865D26" w:rsidP="0079624A">
      <w:pPr>
        <w:ind w:left="780" w:right="1416"/>
        <w:rPr>
          <w:sz w:val="24"/>
        </w:rPr>
      </w:pPr>
      <w:r>
        <w:rPr>
          <w:sz w:val="24"/>
        </w:rPr>
        <w:t xml:space="preserve">------------------------------------------------------------------------------------------------------------------ </w:t>
      </w:r>
    </w:p>
    <w:p w:rsidR="00865D26" w:rsidRPr="00602E01" w:rsidRDefault="00865D26" w:rsidP="00865D26">
      <w:pPr>
        <w:ind w:left="780" w:right="1416"/>
        <w:rPr>
          <w:sz w:val="24"/>
        </w:rPr>
      </w:pPr>
      <w:r w:rsidRPr="0079624A">
        <w:rPr>
          <w:b/>
          <w:sz w:val="24"/>
        </w:rPr>
        <w:t>12, různé</w:t>
      </w:r>
      <w:r w:rsidR="00F229ED">
        <w:rPr>
          <w:sz w:val="24"/>
        </w:rPr>
        <w:t>-ohromné nav</w:t>
      </w:r>
      <w:r w:rsidR="00C37FB3">
        <w:rPr>
          <w:sz w:val="24"/>
        </w:rPr>
        <w:t>ýšení nedoplatků + automatické navýšení záloh (ČEZ)</w:t>
      </w:r>
    </w:p>
    <w:p w:rsidR="00865D26" w:rsidRPr="0079624A" w:rsidRDefault="00865D26" w:rsidP="00865D26">
      <w:pPr>
        <w:ind w:left="780" w:right="1416"/>
        <w:rPr>
          <w:b/>
          <w:sz w:val="24"/>
        </w:rPr>
      </w:pPr>
      <w:r w:rsidRPr="0079624A">
        <w:rPr>
          <w:b/>
          <w:sz w:val="24"/>
        </w:rPr>
        <w:t>13, diskuse</w:t>
      </w:r>
    </w:p>
    <w:p w:rsidR="00865D26" w:rsidRPr="00602E01" w:rsidRDefault="00865D26" w:rsidP="00865D26">
      <w:pPr>
        <w:ind w:left="780" w:right="1416"/>
        <w:rPr>
          <w:sz w:val="24"/>
        </w:rPr>
      </w:pPr>
      <w:r w:rsidRPr="0079624A">
        <w:rPr>
          <w:b/>
          <w:sz w:val="24"/>
        </w:rPr>
        <w:t>14, závěr</w:t>
      </w:r>
      <w:r w:rsidR="00F229ED">
        <w:rPr>
          <w:sz w:val="24"/>
        </w:rPr>
        <w:t xml:space="preserve">   Skončeno v :     </w:t>
      </w:r>
      <w:r w:rsidR="00BD0F57">
        <w:rPr>
          <w:sz w:val="24"/>
        </w:rPr>
        <w:t>18.10 hod.</w:t>
      </w:r>
      <w:r w:rsidR="00F229ED">
        <w:rPr>
          <w:sz w:val="24"/>
        </w:rPr>
        <w:t xml:space="preserve">   </w:t>
      </w:r>
    </w:p>
    <w:p w:rsidR="00865D26" w:rsidRPr="00602E01" w:rsidRDefault="00865D26" w:rsidP="00865D26">
      <w:pPr>
        <w:ind w:left="780" w:right="1416"/>
        <w:rPr>
          <w:sz w:val="24"/>
        </w:rPr>
      </w:pPr>
    </w:p>
    <w:p w:rsidR="002E0A6B" w:rsidRDefault="0079624A" w:rsidP="00644447">
      <w:pPr>
        <w:ind w:left="780" w:right="1416"/>
        <w:rPr>
          <w:sz w:val="24"/>
        </w:rPr>
      </w:pPr>
      <w:r>
        <w:rPr>
          <w:sz w:val="24"/>
        </w:rPr>
        <w:t>Za správnost : Lenka Nováková ………………………………………………..</w:t>
      </w:r>
    </w:p>
    <w:p w:rsidR="0079624A" w:rsidRDefault="0079624A" w:rsidP="0079624A">
      <w:pPr>
        <w:ind w:left="0" w:right="1416"/>
        <w:rPr>
          <w:sz w:val="24"/>
        </w:rPr>
      </w:pPr>
    </w:p>
    <w:p w:rsidR="0079624A" w:rsidRDefault="0079624A" w:rsidP="00644447">
      <w:pPr>
        <w:ind w:left="780" w:right="1416"/>
        <w:rPr>
          <w:sz w:val="24"/>
        </w:rPr>
      </w:pPr>
    </w:p>
    <w:p w:rsidR="0079624A" w:rsidRDefault="0079624A" w:rsidP="00644447">
      <w:pPr>
        <w:ind w:left="780" w:right="1416"/>
        <w:rPr>
          <w:sz w:val="24"/>
        </w:rPr>
      </w:pPr>
    </w:p>
    <w:p w:rsidR="0079624A" w:rsidRDefault="0079624A" w:rsidP="00644447">
      <w:pPr>
        <w:ind w:left="780" w:right="1416"/>
        <w:rPr>
          <w:sz w:val="24"/>
        </w:rPr>
      </w:pPr>
      <w:r>
        <w:rPr>
          <w:sz w:val="24"/>
        </w:rPr>
        <w:t xml:space="preserve">------------------------------------         ------------------------------------       -------------------------------- </w:t>
      </w:r>
    </w:p>
    <w:p w:rsidR="0079624A" w:rsidRPr="000D7C2F" w:rsidRDefault="0079624A" w:rsidP="00644447">
      <w:pPr>
        <w:ind w:left="780" w:right="1416"/>
        <w:rPr>
          <w:sz w:val="24"/>
        </w:rPr>
      </w:pPr>
      <w:r>
        <w:rPr>
          <w:sz w:val="24"/>
        </w:rPr>
        <w:t xml:space="preserve">         Jaroslava Synková                           Zuzana Večerková                           Petr Rehák</w:t>
      </w:r>
    </w:p>
    <w:p w:rsidR="000D7C2F" w:rsidRDefault="0079624A" w:rsidP="00644447">
      <w:pPr>
        <w:ind w:left="780" w:right="1416"/>
        <w:rPr>
          <w:sz w:val="24"/>
        </w:rPr>
      </w:pPr>
      <w:r>
        <w:rPr>
          <w:sz w:val="24"/>
        </w:rPr>
        <w:t xml:space="preserve">         ověřovatelka zápisu                            starostka                                   ověřovatel zápisu</w:t>
      </w:r>
    </w:p>
    <w:p w:rsidR="0079624A" w:rsidRDefault="0079624A" w:rsidP="00644447">
      <w:pPr>
        <w:ind w:left="780" w:right="1416"/>
        <w:rPr>
          <w:sz w:val="24"/>
        </w:rPr>
      </w:pPr>
    </w:p>
    <w:p w:rsidR="0079624A" w:rsidRDefault="0079624A" w:rsidP="00644447">
      <w:pPr>
        <w:ind w:left="780" w:right="1416"/>
        <w:rPr>
          <w:sz w:val="24"/>
        </w:rPr>
      </w:pPr>
      <w:r>
        <w:rPr>
          <w:sz w:val="24"/>
        </w:rPr>
        <w:t>Na ÚD vyvěšeno: 27.7.2022</w:t>
      </w:r>
    </w:p>
    <w:p w:rsidR="0079624A" w:rsidRPr="00644447" w:rsidRDefault="0079624A" w:rsidP="00644447">
      <w:pPr>
        <w:ind w:left="780" w:right="1416"/>
        <w:rPr>
          <w:sz w:val="24"/>
        </w:rPr>
      </w:pPr>
      <w:r>
        <w:rPr>
          <w:sz w:val="24"/>
        </w:rPr>
        <w:t>Z ÚD sejmuto :</w:t>
      </w:r>
      <w:r w:rsidR="005058E2">
        <w:rPr>
          <w:sz w:val="24"/>
        </w:rPr>
        <w:t xml:space="preserve">     12.8.2022</w:t>
      </w:r>
      <w:bookmarkStart w:id="0" w:name="_GoBack"/>
      <w:bookmarkEnd w:id="0"/>
    </w:p>
    <w:p w:rsidR="006E0F1A" w:rsidRPr="00644447" w:rsidRDefault="006E0F1A" w:rsidP="006E0F1A">
      <w:pPr>
        <w:ind w:left="780" w:right="1416"/>
        <w:rPr>
          <w:b/>
          <w:sz w:val="24"/>
        </w:rPr>
      </w:pPr>
    </w:p>
    <w:p w:rsidR="006E0F1A" w:rsidRDefault="006E0F1A" w:rsidP="004363EF">
      <w:pPr>
        <w:ind w:left="780" w:right="1416"/>
        <w:rPr>
          <w:b/>
          <w:sz w:val="24"/>
        </w:rPr>
      </w:pPr>
    </w:p>
    <w:p w:rsidR="00202094" w:rsidRPr="00AF4139" w:rsidRDefault="00202094" w:rsidP="004363EF">
      <w:pPr>
        <w:ind w:left="780" w:right="1416"/>
        <w:rPr>
          <w:b/>
          <w:sz w:val="24"/>
        </w:rPr>
      </w:pPr>
      <w:r w:rsidRPr="00AF4139">
        <w:rPr>
          <w:b/>
          <w:sz w:val="24"/>
        </w:rPr>
        <w:t xml:space="preserve">                               </w:t>
      </w:r>
    </w:p>
    <w:p w:rsidR="004363EF" w:rsidRPr="00602E01" w:rsidRDefault="004363EF" w:rsidP="004363EF">
      <w:pPr>
        <w:ind w:left="780" w:right="1416"/>
        <w:rPr>
          <w:sz w:val="24"/>
        </w:rPr>
      </w:pPr>
    </w:p>
    <w:p w:rsidR="004363EF" w:rsidRDefault="004363EF" w:rsidP="004363EF">
      <w:pPr>
        <w:ind w:left="780" w:right="1416"/>
        <w:rPr>
          <w:b/>
          <w:sz w:val="24"/>
        </w:rPr>
      </w:pPr>
    </w:p>
    <w:p w:rsidR="00543498" w:rsidRDefault="00543498" w:rsidP="00895BBD">
      <w:pPr>
        <w:rPr>
          <w:b/>
          <w:sz w:val="24"/>
        </w:rPr>
      </w:pPr>
    </w:p>
    <w:p w:rsidR="004437A8" w:rsidRPr="00425BEF" w:rsidRDefault="004437A8" w:rsidP="00895BBD">
      <w:pPr>
        <w:rPr>
          <w:b/>
          <w:sz w:val="24"/>
        </w:rPr>
      </w:pPr>
      <w:r>
        <w:rPr>
          <w:b/>
          <w:sz w:val="24"/>
        </w:rPr>
        <w:t xml:space="preserve">   </w:t>
      </w:r>
    </w:p>
    <w:p w:rsidR="00122F1A" w:rsidRPr="000C47CD" w:rsidRDefault="00122F1A" w:rsidP="000C47CD">
      <w:pPr>
        <w:rPr>
          <w:sz w:val="24"/>
        </w:rPr>
      </w:pPr>
      <w:r>
        <w:rPr>
          <w:sz w:val="24"/>
        </w:rPr>
        <w:t xml:space="preserve"> </w:t>
      </w:r>
    </w:p>
    <w:sectPr w:rsidR="00122F1A" w:rsidRPr="000C47CD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972" w:rsidRDefault="004A2972">
      <w:r>
        <w:separator/>
      </w:r>
    </w:p>
  </w:endnote>
  <w:endnote w:type="continuationSeparator" w:id="0">
    <w:p w:rsidR="004A2972" w:rsidRDefault="004A2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E818C6-A8A9-4790-9D8E-ECFD0589A76E}"/>
    <w:embedBold r:id="rId2" w:fontKey="{8CDF3A4A-D3CB-4213-9944-C13DB6B8DB66}"/>
    <w:embedItalic r:id="rId3" w:fontKey="{9D8E1F1B-17BC-4C66-BAB9-1A5C74DB06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53DEC55E-3E80-442F-A4D8-D5B0CE292E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100E120-0BA0-49D3-975F-8062675457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0C88A2A-B8F0-422A-855A-8BD01DF449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A2972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972" w:rsidRDefault="004A2972">
      <w:r>
        <w:separator/>
      </w:r>
    </w:p>
  </w:footnote>
  <w:footnote w:type="continuationSeparator" w:id="0">
    <w:p w:rsidR="004A2972" w:rsidRDefault="004A2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7" w15:restartNumberingAfterBreak="0">
    <w:nsid w:val="01B11ACC"/>
    <w:multiLevelType w:val="hybridMultilevel"/>
    <w:tmpl w:val="7424E8E2"/>
    <w:lvl w:ilvl="0" w:tplc="5B346B30">
      <w:numFmt w:val="bullet"/>
      <w:lvlText w:val="-"/>
      <w:lvlJc w:val="left"/>
      <w:pPr>
        <w:ind w:left="1607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8" w15:restartNumberingAfterBreak="0">
    <w:nsid w:val="03877B3D"/>
    <w:multiLevelType w:val="hybridMultilevel"/>
    <w:tmpl w:val="C65C51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263C0576"/>
    <w:multiLevelType w:val="hybridMultilevel"/>
    <w:tmpl w:val="33F461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00762"/>
    <w:multiLevelType w:val="hybridMultilevel"/>
    <w:tmpl w:val="A8F2C270"/>
    <w:lvl w:ilvl="0" w:tplc="9454EABA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4" w15:restartNumberingAfterBreak="0">
    <w:nsid w:val="28545E00"/>
    <w:multiLevelType w:val="hybridMultilevel"/>
    <w:tmpl w:val="665E8B4A"/>
    <w:lvl w:ilvl="0" w:tplc="C9C41AE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25" w:hanging="360"/>
      </w:pPr>
    </w:lvl>
    <w:lvl w:ilvl="2" w:tplc="0405001B" w:tentative="1">
      <w:start w:val="1"/>
      <w:numFmt w:val="lowerRoman"/>
      <w:lvlText w:val="%3."/>
      <w:lvlJc w:val="right"/>
      <w:pPr>
        <w:ind w:left="3045" w:hanging="180"/>
      </w:pPr>
    </w:lvl>
    <w:lvl w:ilvl="3" w:tplc="0405000F" w:tentative="1">
      <w:start w:val="1"/>
      <w:numFmt w:val="decimal"/>
      <w:lvlText w:val="%4."/>
      <w:lvlJc w:val="left"/>
      <w:pPr>
        <w:ind w:left="3765" w:hanging="360"/>
      </w:pPr>
    </w:lvl>
    <w:lvl w:ilvl="4" w:tplc="04050019" w:tentative="1">
      <w:start w:val="1"/>
      <w:numFmt w:val="lowerLetter"/>
      <w:lvlText w:val="%5."/>
      <w:lvlJc w:val="left"/>
      <w:pPr>
        <w:ind w:left="4485" w:hanging="360"/>
      </w:pPr>
    </w:lvl>
    <w:lvl w:ilvl="5" w:tplc="0405001B" w:tentative="1">
      <w:start w:val="1"/>
      <w:numFmt w:val="lowerRoman"/>
      <w:lvlText w:val="%6."/>
      <w:lvlJc w:val="right"/>
      <w:pPr>
        <w:ind w:left="5205" w:hanging="180"/>
      </w:pPr>
    </w:lvl>
    <w:lvl w:ilvl="6" w:tplc="0405000F" w:tentative="1">
      <w:start w:val="1"/>
      <w:numFmt w:val="decimal"/>
      <w:lvlText w:val="%7."/>
      <w:lvlJc w:val="left"/>
      <w:pPr>
        <w:ind w:left="5925" w:hanging="360"/>
      </w:pPr>
    </w:lvl>
    <w:lvl w:ilvl="7" w:tplc="04050019" w:tentative="1">
      <w:start w:val="1"/>
      <w:numFmt w:val="lowerLetter"/>
      <w:lvlText w:val="%8."/>
      <w:lvlJc w:val="left"/>
      <w:pPr>
        <w:ind w:left="6645" w:hanging="360"/>
      </w:pPr>
    </w:lvl>
    <w:lvl w:ilvl="8" w:tplc="0405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5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B1E75"/>
    <w:multiLevelType w:val="hybridMultilevel"/>
    <w:tmpl w:val="3F90EAE6"/>
    <w:lvl w:ilvl="0" w:tplc="3120EB8E">
      <w:start w:val="19"/>
      <w:numFmt w:val="bullet"/>
      <w:lvlText w:val="-"/>
      <w:lvlJc w:val="left"/>
      <w:pPr>
        <w:ind w:left="1324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0" w15:restartNumberingAfterBreak="0">
    <w:nsid w:val="3A947D9D"/>
    <w:multiLevelType w:val="hybridMultilevel"/>
    <w:tmpl w:val="FB2E9562"/>
    <w:lvl w:ilvl="0" w:tplc="BDB0BDCE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1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5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6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D24C2"/>
    <w:multiLevelType w:val="hybridMultilevel"/>
    <w:tmpl w:val="1C462858"/>
    <w:lvl w:ilvl="0" w:tplc="0405000B">
      <w:start w:val="1"/>
      <w:numFmt w:val="bullet"/>
      <w:lvlText w:val=""/>
      <w:lvlJc w:val="left"/>
      <w:pPr>
        <w:ind w:left="132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8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9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0" w15:restartNumberingAfterBreak="0">
    <w:nsid w:val="4DCA15FF"/>
    <w:multiLevelType w:val="hybridMultilevel"/>
    <w:tmpl w:val="8A820A48"/>
    <w:lvl w:ilvl="0" w:tplc="A6047C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4" w15:restartNumberingAfterBreak="0">
    <w:nsid w:val="6008564D"/>
    <w:multiLevelType w:val="hybridMultilevel"/>
    <w:tmpl w:val="A202AA50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E751F4"/>
    <w:multiLevelType w:val="hybridMultilevel"/>
    <w:tmpl w:val="2FDEC8AA"/>
    <w:lvl w:ilvl="0" w:tplc="E332B68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AB7A96"/>
    <w:multiLevelType w:val="hybridMultilevel"/>
    <w:tmpl w:val="546AE3A2"/>
    <w:lvl w:ilvl="0" w:tplc="59380C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764307F"/>
    <w:multiLevelType w:val="hybridMultilevel"/>
    <w:tmpl w:val="DB9A6084"/>
    <w:lvl w:ilvl="0" w:tplc="E2D4A156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0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1" w15:restartNumberingAfterBreak="0">
    <w:nsid w:val="6AE11857"/>
    <w:multiLevelType w:val="hybridMultilevel"/>
    <w:tmpl w:val="C8CE18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3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5" w15:restartNumberingAfterBreak="0">
    <w:nsid w:val="763A6516"/>
    <w:multiLevelType w:val="hybridMultilevel"/>
    <w:tmpl w:val="9C388BFE"/>
    <w:lvl w:ilvl="0" w:tplc="3120EB8E">
      <w:start w:val="19"/>
      <w:numFmt w:val="bullet"/>
      <w:lvlText w:val="-"/>
      <w:lvlJc w:val="left"/>
      <w:pPr>
        <w:ind w:left="2044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04" w:hanging="360"/>
      </w:pPr>
      <w:rPr>
        <w:rFonts w:ascii="Wingdings" w:hAnsi="Wingdings" w:hint="default"/>
      </w:rPr>
    </w:lvl>
  </w:abstractNum>
  <w:abstractNum w:abstractNumId="46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7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8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47"/>
  </w:num>
  <w:num w:numId="2">
    <w:abstractNumId w:val="44"/>
  </w:num>
  <w:num w:numId="3">
    <w:abstractNumId w:val="11"/>
  </w:num>
  <w:num w:numId="4">
    <w:abstractNumId w:val="42"/>
  </w:num>
  <w:num w:numId="5">
    <w:abstractNumId w:val="33"/>
  </w:num>
  <w:num w:numId="6">
    <w:abstractNumId w:val="2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29"/>
  </w:num>
  <w:num w:numId="14">
    <w:abstractNumId w:val="46"/>
  </w:num>
  <w:num w:numId="15">
    <w:abstractNumId w:val="17"/>
  </w:num>
  <w:num w:numId="16">
    <w:abstractNumId w:val="40"/>
  </w:num>
  <w:num w:numId="17">
    <w:abstractNumId w:val="48"/>
  </w:num>
  <w:num w:numId="18">
    <w:abstractNumId w:val="25"/>
  </w:num>
  <w:num w:numId="19">
    <w:abstractNumId w:val="24"/>
  </w:num>
  <w:num w:numId="20">
    <w:abstractNumId w:val="9"/>
  </w:num>
  <w:num w:numId="21">
    <w:abstractNumId w:val="10"/>
  </w:num>
  <w:num w:numId="22">
    <w:abstractNumId w:val="26"/>
  </w:num>
  <w:num w:numId="23">
    <w:abstractNumId w:val="32"/>
  </w:num>
  <w:num w:numId="24">
    <w:abstractNumId w:val="35"/>
  </w:num>
  <w:num w:numId="25">
    <w:abstractNumId w:val="22"/>
  </w:num>
  <w:num w:numId="26">
    <w:abstractNumId w:val="37"/>
  </w:num>
  <w:num w:numId="27">
    <w:abstractNumId w:val="31"/>
  </w:num>
  <w:num w:numId="28">
    <w:abstractNumId w:val="16"/>
  </w:num>
  <w:num w:numId="29">
    <w:abstractNumId w:val="23"/>
  </w:num>
  <w:num w:numId="30">
    <w:abstractNumId w:val="21"/>
  </w:num>
  <w:num w:numId="31">
    <w:abstractNumId w:val="18"/>
  </w:num>
  <w:num w:numId="32">
    <w:abstractNumId w:val="43"/>
  </w:num>
  <w:num w:numId="33">
    <w:abstractNumId w:val="12"/>
  </w:num>
  <w:num w:numId="34">
    <w:abstractNumId w:val="38"/>
  </w:num>
  <w:num w:numId="35">
    <w:abstractNumId w:val="41"/>
  </w:num>
  <w:num w:numId="36">
    <w:abstractNumId w:val="30"/>
  </w:num>
  <w:num w:numId="37">
    <w:abstractNumId w:val="36"/>
  </w:num>
  <w:num w:numId="38">
    <w:abstractNumId w:val="8"/>
  </w:num>
  <w:num w:numId="39">
    <w:abstractNumId w:val="34"/>
  </w:num>
  <w:num w:numId="40">
    <w:abstractNumId w:val="5"/>
  </w:num>
  <w:num w:numId="41">
    <w:abstractNumId w:val="6"/>
  </w:num>
  <w:num w:numId="42">
    <w:abstractNumId w:val="7"/>
  </w:num>
  <w:num w:numId="43">
    <w:abstractNumId w:val="14"/>
  </w:num>
  <w:num w:numId="44">
    <w:abstractNumId w:val="20"/>
  </w:num>
  <w:num w:numId="45">
    <w:abstractNumId w:val="27"/>
  </w:num>
  <w:num w:numId="46">
    <w:abstractNumId w:val="45"/>
  </w:num>
  <w:num w:numId="47">
    <w:abstractNumId w:val="19"/>
  </w:num>
  <w:num w:numId="48">
    <w:abstractNumId w:val="39"/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7C7B"/>
    <w:rsid w:val="00010AC4"/>
    <w:rsid w:val="000112B1"/>
    <w:rsid w:val="00014E89"/>
    <w:rsid w:val="00026D1A"/>
    <w:rsid w:val="000330C3"/>
    <w:rsid w:val="00036336"/>
    <w:rsid w:val="00046974"/>
    <w:rsid w:val="00054952"/>
    <w:rsid w:val="0006600C"/>
    <w:rsid w:val="00077BF1"/>
    <w:rsid w:val="00081818"/>
    <w:rsid w:val="00084C44"/>
    <w:rsid w:val="00092D77"/>
    <w:rsid w:val="000A164C"/>
    <w:rsid w:val="000A30B9"/>
    <w:rsid w:val="000A4DD1"/>
    <w:rsid w:val="000B38F1"/>
    <w:rsid w:val="000C14A3"/>
    <w:rsid w:val="000C2342"/>
    <w:rsid w:val="000C47CD"/>
    <w:rsid w:val="000C64E7"/>
    <w:rsid w:val="000C66B7"/>
    <w:rsid w:val="000C7770"/>
    <w:rsid w:val="000C7CFB"/>
    <w:rsid w:val="000D0F5B"/>
    <w:rsid w:val="000D0FC8"/>
    <w:rsid w:val="000D726C"/>
    <w:rsid w:val="000D7C2F"/>
    <w:rsid w:val="000E016D"/>
    <w:rsid w:val="000F5C1E"/>
    <w:rsid w:val="0010031E"/>
    <w:rsid w:val="00102A07"/>
    <w:rsid w:val="0012124C"/>
    <w:rsid w:val="00122F1A"/>
    <w:rsid w:val="0012523B"/>
    <w:rsid w:val="00127F40"/>
    <w:rsid w:val="00131E1E"/>
    <w:rsid w:val="00132A51"/>
    <w:rsid w:val="001336AE"/>
    <w:rsid w:val="0013735D"/>
    <w:rsid w:val="00140C5C"/>
    <w:rsid w:val="001457DB"/>
    <w:rsid w:val="00147623"/>
    <w:rsid w:val="00147E0A"/>
    <w:rsid w:val="00152C4C"/>
    <w:rsid w:val="0016105A"/>
    <w:rsid w:val="001623EC"/>
    <w:rsid w:val="0016293E"/>
    <w:rsid w:val="00163FE6"/>
    <w:rsid w:val="00167B7C"/>
    <w:rsid w:val="00171E61"/>
    <w:rsid w:val="00190049"/>
    <w:rsid w:val="00191425"/>
    <w:rsid w:val="00191E7E"/>
    <w:rsid w:val="0019280A"/>
    <w:rsid w:val="001935C6"/>
    <w:rsid w:val="001A2127"/>
    <w:rsid w:val="001A2227"/>
    <w:rsid w:val="001A76A1"/>
    <w:rsid w:val="001B5042"/>
    <w:rsid w:val="001B7FD9"/>
    <w:rsid w:val="001C6DDE"/>
    <w:rsid w:val="001D4E10"/>
    <w:rsid w:val="001D580F"/>
    <w:rsid w:val="001E6163"/>
    <w:rsid w:val="001E6D69"/>
    <w:rsid w:val="001F1837"/>
    <w:rsid w:val="00202094"/>
    <w:rsid w:val="002055FB"/>
    <w:rsid w:val="002124E6"/>
    <w:rsid w:val="00217B36"/>
    <w:rsid w:val="00222F3F"/>
    <w:rsid w:val="00223835"/>
    <w:rsid w:val="00236C90"/>
    <w:rsid w:val="00236E9D"/>
    <w:rsid w:val="002378D1"/>
    <w:rsid w:val="00245423"/>
    <w:rsid w:val="00253E3B"/>
    <w:rsid w:val="00260299"/>
    <w:rsid w:val="0026783E"/>
    <w:rsid w:val="00267C14"/>
    <w:rsid w:val="00267E0B"/>
    <w:rsid w:val="002765ED"/>
    <w:rsid w:val="00282FE6"/>
    <w:rsid w:val="0028346D"/>
    <w:rsid w:val="002857F5"/>
    <w:rsid w:val="00291D66"/>
    <w:rsid w:val="00295A71"/>
    <w:rsid w:val="002B340A"/>
    <w:rsid w:val="002C2558"/>
    <w:rsid w:val="002C7F55"/>
    <w:rsid w:val="002D2A94"/>
    <w:rsid w:val="002D7019"/>
    <w:rsid w:val="002D7D12"/>
    <w:rsid w:val="002E0A6B"/>
    <w:rsid w:val="002E2673"/>
    <w:rsid w:val="002F5C86"/>
    <w:rsid w:val="00301630"/>
    <w:rsid w:val="00311062"/>
    <w:rsid w:val="00312967"/>
    <w:rsid w:val="00314464"/>
    <w:rsid w:val="00320779"/>
    <w:rsid w:val="00324809"/>
    <w:rsid w:val="003321C2"/>
    <w:rsid w:val="003327DB"/>
    <w:rsid w:val="00335B0A"/>
    <w:rsid w:val="00337291"/>
    <w:rsid w:val="00350E2C"/>
    <w:rsid w:val="00351356"/>
    <w:rsid w:val="0036660F"/>
    <w:rsid w:val="00366E4E"/>
    <w:rsid w:val="003B36C8"/>
    <w:rsid w:val="003B6C29"/>
    <w:rsid w:val="003C6475"/>
    <w:rsid w:val="003D0462"/>
    <w:rsid w:val="003D0C05"/>
    <w:rsid w:val="003D1BE1"/>
    <w:rsid w:val="003D5718"/>
    <w:rsid w:val="003D6810"/>
    <w:rsid w:val="003E083C"/>
    <w:rsid w:val="003F0733"/>
    <w:rsid w:val="00413D15"/>
    <w:rsid w:val="00421935"/>
    <w:rsid w:val="004227A7"/>
    <w:rsid w:val="00425159"/>
    <w:rsid w:val="00425BEF"/>
    <w:rsid w:val="004329B3"/>
    <w:rsid w:val="00432CF7"/>
    <w:rsid w:val="00434FEF"/>
    <w:rsid w:val="00435679"/>
    <w:rsid w:val="004363EF"/>
    <w:rsid w:val="004437A8"/>
    <w:rsid w:val="00445C1B"/>
    <w:rsid w:val="004509B5"/>
    <w:rsid w:val="004537D6"/>
    <w:rsid w:val="0045470C"/>
    <w:rsid w:val="00461146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A0D17"/>
    <w:rsid w:val="004A2972"/>
    <w:rsid w:val="004A4EF9"/>
    <w:rsid w:val="004A6356"/>
    <w:rsid w:val="004A636F"/>
    <w:rsid w:val="004B6D66"/>
    <w:rsid w:val="004D4D75"/>
    <w:rsid w:val="004D67C9"/>
    <w:rsid w:val="004D6859"/>
    <w:rsid w:val="004E7EBF"/>
    <w:rsid w:val="004F1275"/>
    <w:rsid w:val="004F2AF7"/>
    <w:rsid w:val="00502E0B"/>
    <w:rsid w:val="00503E27"/>
    <w:rsid w:val="00505713"/>
    <w:rsid w:val="005058E2"/>
    <w:rsid w:val="00505940"/>
    <w:rsid w:val="00507D6B"/>
    <w:rsid w:val="00513C40"/>
    <w:rsid w:val="00514311"/>
    <w:rsid w:val="005144A8"/>
    <w:rsid w:val="00530E2E"/>
    <w:rsid w:val="00533B14"/>
    <w:rsid w:val="00534E49"/>
    <w:rsid w:val="00537F17"/>
    <w:rsid w:val="00543498"/>
    <w:rsid w:val="0055143B"/>
    <w:rsid w:val="005559BC"/>
    <w:rsid w:val="00555FDF"/>
    <w:rsid w:val="00556479"/>
    <w:rsid w:val="00560AA6"/>
    <w:rsid w:val="0056582A"/>
    <w:rsid w:val="00571714"/>
    <w:rsid w:val="00574B0B"/>
    <w:rsid w:val="0058558D"/>
    <w:rsid w:val="00594226"/>
    <w:rsid w:val="005A023A"/>
    <w:rsid w:val="005A0296"/>
    <w:rsid w:val="005B380C"/>
    <w:rsid w:val="005B6D9C"/>
    <w:rsid w:val="005C0468"/>
    <w:rsid w:val="005C44AE"/>
    <w:rsid w:val="005D2376"/>
    <w:rsid w:val="005D3FF1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3D14"/>
    <w:rsid w:val="00617542"/>
    <w:rsid w:val="00621F4D"/>
    <w:rsid w:val="006229C4"/>
    <w:rsid w:val="00624429"/>
    <w:rsid w:val="00635DAF"/>
    <w:rsid w:val="0064121D"/>
    <w:rsid w:val="00644447"/>
    <w:rsid w:val="00646566"/>
    <w:rsid w:val="00646D47"/>
    <w:rsid w:val="00651D91"/>
    <w:rsid w:val="0065238C"/>
    <w:rsid w:val="00653160"/>
    <w:rsid w:val="006644AC"/>
    <w:rsid w:val="00674628"/>
    <w:rsid w:val="006973FC"/>
    <w:rsid w:val="006A34E3"/>
    <w:rsid w:val="006A4B2E"/>
    <w:rsid w:val="006A7AC9"/>
    <w:rsid w:val="006B26F4"/>
    <w:rsid w:val="006B39AA"/>
    <w:rsid w:val="006B5672"/>
    <w:rsid w:val="006B6158"/>
    <w:rsid w:val="006B7B22"/>
    <w:rsid w:val="006D129B"/>
    <w:rsid w:val="006E0F1A"/>
    <w:rsid w:val="006E3D6B"/>
    <w:rsid w:val="006E3E96"/>
    <w:rsid w:val="006E48AE"/>
    <w:rsid w:val="006E7DBC"/>
    <w:rsid w:val="006F2251"/>
    <w:rsid w:val="006F2BB7"/>
    <w:rsid w:val="006F2F25"/>
    <w:rsid w:val="006F3115"/>
    <w:rsid w:val="007005B0"/>
    <w:rsid w:val="007031B5"/>
    <w:rsid w:val="00707337"/>
    <w:rsid w:val="00711659"/>
    <w:rsid w:val="007122CD"/>
    <w:rsid w:val="0071303C"/>
    <w:rsid w:val="00717504"/>
    <w:rsid w:val="00725A4F"/>
    <w:rsid w:val="00730ECB"/>
    <w:rsid w:val="00731570"/>
    <w:rsid w:val="0074532D"/>
    <w:rsid w:val="00751A24"/>
    <w:rsid w:val="007524BA"/>
    <w:rsid w:val="00753D6C"/>
    <w:rsid w:val="00755153"/>
    <w:rsid w:val="00766447"/>
    <w:rsid w:val="00767532"/>
    <w:rsid w:val="00770010"/>
    <w:rsid w:val="00772969"/>
    <w:rsid w:val="0078462A"/>
    <w:rsid w:val="007947DB"/>
    <w:rsid w:val="0079611D"/>
    <w:rsid w:val="0079624A"/>
    <w:rsid w:val="007B0B6E"/>
    <w:rsid w:val="007D58BC"/>
    <w:rsid w:val="007D6406"/>
    <w:rsid w:val="007E0645"/>
    <w:rsid w:val="007E113F"/>
    <w:rsid w:val="007F0D50"/>
    <w:rsid w:val="007F5CF8"/>
    <w:rsid w:val="00806E27"/>
    <w:rsid w:val="0081001D"/>
    <w:rsid w:val="00813C70"/>
    <w:rsid w:val="00824B49"/>
    <w:rsid w:val="00831668"/>
    <w:rsid w:val="00846403"/>
    <w:rsid w:val="00846C06"/>
    <w:rsid w:val="00855B05"/>
    <w:rsid w:val="00864C86"/>
    <w:rsid w:val="00865D26"/>
    <w:rsid w:val="00871264"/>
    <w:rsid w:val="00873350"/>
    <w:rsid w:val="00873634"/>
    <w:rsid w:val="00873987"/>
    <w:rsid w:val="00876F24"/>
    <w:rsid w:val="00877F62"/>
    <w:rsid w:val="008807FC"/>
    <w:rsid w:val="0088442A"/>
    <w:rsid w:val="00885333"/>
    <w:rsid w:val="008860CD"/>
    <w:rsid w:val="00892542"/>
    <w:rsid w:val="00895BBD"/>
    <w:rsid w:val="008B1B2C"/>
    <w:rsid w:val="008B7458"/>
    <w:rsid w:val="008C2F5D"/>
    <w:rsid w:val="008C371B"/>
    <w:rsid w:val="008D0BE6"/>
    <w:rsid w:val="008D1E85"/>
    <w:rsid w:val="008E4502"/>
    <w:rsid w:val="008E6DFB"/>
    <w:rsid w:val="008F0474"/>
    <w:rsid w:val="008F0C09"/>
    <w:rsid w:val="009025F0"/>
    <w:rsid w:val="00906EDE"/>
    <w:rsid w:val="00907BEA"/>
    <w:rsid w:val="00922A80"/>
    <w:rsid w:val="009250E2"/>
    <w:rsid w:val="00930336"/>
    <w:rsid w:val="00933258"/>
    <w:rsid w:val="00943B03"/>
    <w:rsid w:val="00944A51"/>
    <w:rsid w:val="00946754"/>
    <w:rsid w:val="00950C09"/>
    <w:rsid w:val="00952209"/>
    <w:rsid w:val="009536BF"/>
    <w:rsid w:val="009605D0"/>
    <w:rsid w:val="009659E8"/>
    <w:rsid w:val="009710FC"/>
    <w:rsid w:val="00972227"/>
    <w:rsid w:val="00976FBB"/>
    <w:rsid w:val="009816B4"/>
    <w:rsid w:val="00982253"/>
    <w:rsid w:val="00982276"/>
    <w:rsid w:val="00995F0E"/>
    <w:rsid w:val="0099678F"/>
    <w:rsid w:val="009A2644"/>
    <w:rsid w:val="009A570E"/>
    <w:rsid w:val="009A7628"/>
    <w:rsid w:val="009B3679"/>
    <w:rsid w:val="009B57A5"/>
    <w:rsid w:val="009B660E"/>
    <w:rsid w:val="009B6679"/>
    <w:rsid w:val="009C5467"/>
    <w:rsid w:val="009C717B"/>
    <w:rsid w:val="009D3D07"/>
    <w:rsid w:val="009E7B82"/>
    <w:rsid w:val="009F06A6"/>
    <w:rsid w:val="009F102C"/>
    <w:rsid w:val="009F2D0E"/>
    <w:rsid w:val="009F6B5A"/>
    <w:rsid w:val="009F77E4"/>
    <w:rsid w:val="00A1576F"/>
    <w:rsid w:val="00A314C0"/>
    <w:rsid w:val="00A34423"/>
    <w:rsid w:val="00A345AD"/>
    <w:rsid w:val="00A401CF"/>
    <w:rsid w:val="00A4736A"/>
    <w:rsid w:val="00A47472"/>
    <w:rsid w:val="00A52531"/>
    <w:rsid w:val="00A53943"/>
    <w:rsid w:val="00A53ECC"/>
    <w:rsid w:val="00A56BFD"/>
    <w:rsid w:val="00A6083E"/>
    <w:rsid w:val="00A61BB3"/>
    <w:rsid w:val="00A67B2F"/>
    <w:rsid w:val="00A67CCE"/>
    <w:rsid w:val="00A71E4C"/>
    <w:rsid w:val="00A73C8F"/>
    <w:rsid w:val="00A819E8"/>
    <w:rsid w:val="00A94221"/>
    <w:rsid w:val="00A9458E"/>
    <w:rsid w:val="00AA4477"/>
    <w:rsid w:val="00AB012D"/>
    <w:rsid w:val="00AB32AB"/>
    <w:rsid w:val="00AB59FE"/>
    <w:rsid w:val="00AB5B8F"/>
    <w:rsid w:val="00AD1971"/>
    <w:rsid w:val="00AD33DE"/>
    <w:rsid w:val="00AD344E"/>
    <w:rsid w:val="00AD36DF"/>
    <w:rsid w:val="00AD428B"/>
    <w:rsid w:val="00AD4667"/>
    <w:rsid w:val="00AD4A73"/>
    <w:rsid w:val="00AD773F"/>
    <w:rsid w:val="00AF4139"/>
    <w:rsid w:val="00B05552"/>
    <w:rsid w:val="00B07EBF"/>
    <w:rsid w:val="00B13AA6"/>
    <w:rsid w:val="00B150CF"/>
    <w:rsid w:val="00B16FB1"/>
    <w:rsid w:val="00B33AEB"/>
    <w:rsid w:val="00B43FFC"/>
    <w:rsid w:val="00B555B9"/>
    <w:rsid w:val="00B55A71"/>
    <w:rsid w:val="00B65380"/>
    <w:rsid w:val="00B7061F"/>
    <w:rsid w:val="00B773AE"/>
    <w:rsid w:val="00B800EE"/>
    <w:rsid w:val="00B828DE"/>
    <w:rsid w:val="00B90E19"/>
    <w:rsid w:val="00B935B5"/>
    <w:rsid w:val="00B96517"/>
    <w:rsid w:val="00BA5AAA"/>
    <w:rsid w:val="00BB735E"/>
    <w:rsid w:val="00BB7696"/>
    <w:rsid w:val="00BC0195"/>
    <w:rsid w:val="00BC07CD"/>
    <w:rsid w:val="00BC524C"/>
    <w:rsid w:val="00BC64FC"/>
    <w:rsid w:val="00BC7512"/>
    <w:rsid w:val="00BC79DE"/>
    <w:rsid w:val="00BD0F57"/>
    <w:rsid w:val="00BD1494"/>
    <w:rsid w:val="00BD4E53"/>
    <w:rsid w:val="00BD7F5A"/>
    <w:rsid w:val="00BF364E"/>
    <w:rsid w:val="00BF427C"/>
    <w:rsid w:val="00C008EB"/>
    <w:rsid w:val="00C02E8B"/>
    <w:rsid w:val="00C06AF7"/>
    <w:rsid w:val="00C12FCE"/>
    <w:rsid w:val="00C14942"/>
    <w:rsid w:val="00C26423"/>
    <w:rsid w:val="00C31575"/>
    <w:rsid w:val="00C37FB3"/>
    <w:rsid w:val="00C40F4E"/>
    <w:rsid w:val="00C5147D"/>
    <w:rsid w:val="00C5172D"/>
    <w:rsid w:val="00C52370"/>
    <w:rsid w:val="00C57093"/>
    <w:rsid w:val="00C82F00"/>
    <w:rsid w:val="00C84858"/>
    <w:rsid w:val="00C8791D"/>
    <w:rsid w:val="00CA377F"/>
    <w:rsid w:val="00CA7C82"/>
    <w:rsid w:val="00CB27C8"/>
    <w:rsid w:val="00CC4BFF"/>
    <w:rsid w:val="00CD44C2"/>
    <w:rsid w:val="00CD4898"/>
    <w:rsid w:val="00CD48A7"/>
    <w:rsid w:val="00CD7577"/>
    <w:rsid w:val="00CF17F6"/>
    <w:rsid w:val="00CF6D01"/>
    <w:rsid w:val="00D04746"/>
    <w:rsid w:val="00D10DB4"/>
    <w:rsid w:val="00D2003B"/>
    <w:rsid w:val="00D21662"/>
    <w:rsid w:val="00D3273A"/>
    <w:rsid w:val="00D32B21"/>
    <w:rsid w:val="00D347CA"/>
    <w:rsid w:val="00D50959"/>
    <w:rsid w:val="00D545C1"/>
    <w:rsid w:val="00D60006"/>
    <w:rsid w:val="00D605F8"/>
    <w:rsid w:val="00D6107C"/>
    <w:rsid w:val="00D61292"/>
    <w:rsid w:val="00D61DB3"/>
    <w:rsid w:val="00D8458A"/>
    <w:rsid w:val="00D922EB"/>
    <w:rsid w:val="00D92EBC"/>
    <w:rsid w:val="00DA3763"/>
    <w:rsid w:val="00DA3AE1"/>
    <w:rsid w:val="00DA54A3"/>
    <w:rsid w:val="00DA5C49"/>
    <w:rsid w:val="00DB37B8"/>
    <w:rsid w:val="00DB6326"/>
    <w:rsid w:val="00DC0EBD"/>
    <w:rsid w:val="00DC417A"/>
    <w:rsid w:val="00DC46AA"/>
    <w:rsid w:val="00DC752E"/>
    <w:rsid w:val="00DD2EDC"/>
    <w:rsid w:val="00DD402D"/>
    <w:rsid w:val="00DD7A36"/>
    <w:rsid w:val="00DE2C2F"/>
    <w:rsid w:val="00DE2D3A"/>
    <w:rsid w:val="00DE3588"/>
    <w:rsid w:val="00DE53D8"/>
    <w:rsid w:val="00E01C41"/>
    <w:rsid w:val="00E06F38"/>
    <w:rsid w:val="00E1016A"/>
    <w:rsid w:val="00E13E64"/>
    <w:rsid w:val="00E144FC"/>
    <w:rsid w:val="00E21E12"/>
    <w:rsid w:val="00E22326"/>
    <w:rsid w:val="00E24B4E"/>
    <w:rsid w:val="00E30F7C"/>
    <w:rsid w:val="00E33BB3"/>
    <w:rsid w:val="00E35188"/>
    <w:rsid w:val="00E419ED"/>
    <w:rsid w:val="00E44770"/>
    <w:rsid w:val="00E44FE6"/>
    <w:rsid w:val="00E53150"/>
    <w:rsid w:val="00E55544"/>
    <w:rsid w:val="00E55F78"/>
    <w:rsid w:val="00E6449F"/>
    <w:rsid w:val="00E679A1"/>
    <w:rsid w:val="00E70A0A"/>
    <w:rsid w:val="00E715F7"/>
    <w:rsid w:val="00E717BA"/>
    <w:rsid w:val="00E74D66"/>
    <w:rsid w:val="00E76650"/>
    <w:rsid w:val="00E835FC"/>
    <w:rsid w:val="00E84B49"/>
    <w:rsid w:val="00E953B2"/>
    <w:rsid w:val="00E96F4C"/>
    <w:rsid w:val="00EA5986"/>
    <w:rsid w:val="00EA68F1"/>
    <w:rsid w:val="00EC472B"/>
    <w:rsid w:val="00EC4AAA"/>
    <w:rsid w:val="00ED3C15"/>
    <w:rsid w:val="00ED4709"/>
    <w:rsid w:val="00ED4A30"/>
    <w:rsid w:val="00ED73D4"/>
    <w:rsid w:val="00EE27B0"/>
    <w:rsid w:val="00EF2AAF"/>
    <w:rsid w:val="00EF3487"/>
    <w:rsid w:val="00EF4311"/>
    <w:rsid w:val="00EF4CFB"/>
    <w:rsid w:val="00F00B7B"/>
    <w:rsid w:val="00F021F7"/>
    <w:rsid w:val="00F0716E"/>
    <w:rsid w:val="00F07563"/>
    <w:rsid w:val="00F1619D"/>
    <w:rsid w:val="00F227F7"/>
    <w:rsid w:val="00F229ED"/>
    <w:rsid w:val="00F22F2E"/>
    <w:rsid w:val="00F26692"/>
    <w:rsid w:val="00F2694E"/>
    <w:rsid w:val="00F319D9"/>
    <w:rsid w:val="00F378FB"/>
    <w:rsid w:val="00F42873"/>
    <w:rsid w:val="00F42A0D"/>
    <w:rsid w:val="00F43E02"/>
    <w:rsid w:val="00F5178A"/>
    <w:rsid w:val="00F57753"/>
    <w:rsid w:val="00F74977"/>
    <w:rsid w:val="00F859C9"/>
    <w:rsid w:val="00F92E09"/>
    <w:rsid w:val="00F9603B"/>
    <w:rsid w:val="00F9704E"/>
    <w:rsid w:val="00FA41CF"/>
    <w:rsid w:val="00FA70ED"/>
    <w:rsid w:val="00FC42CE"/>
    <w:rsid w:val="00FC4D91"/>
    <w:rsid w:val="00FD287B"/>
    <w:rsid w:val="00FD3C33"/>
    <w:rsid w:val="00FD5D9F"/>
    <w:rsid w:val="00FD74BD"/>
    <w:rsid w:val="00FE1961"/>
    <w:rsid w:val="00FE6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977D4-9F6A-4072-ABDA-8CFDA119B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30</TotalTime>
  <Pages>1</Pages>
  <Words>1404</Words>
  <Characters>8289</Characters>
  <Application>Microsoft Office Word</Application>
  <DocSecurity>0</DocSecurity>
  <Lines>69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9674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12</cp:revision>
  <cp:lastPrinted>2022-07-27T06:48:00Z</cp:lastPrinted>
  <dcterms:created xsi:type="dcterms:W3CDTF">2022-07-13T13:17:00Z</dcterms:created>
  <dcterms:modified xsi:type="dcterms:W3CDTF">2022-07-27T06:50:00Z</dcterms:modified>
</cp:coreProperties>
</file>