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2FB" w:rsidRPr="003F2E4B" w:rsidRDefault="003F2E4B" w:rsidP="003F2E4B">
      <w:pPr>
        <w:jc w:val="center"/>
        <w:rPr>
          <w:rFonts w:cs="Calibri"/>
          <w:b/>
          <w:sz w:val="32"/>
          <w:szCs w:val="32"/>
        </w:rPr>
      </w:pPr>
      <w:r w:rsidRPr="003F2E4B">
        <w:rPr>
          <w:rFonts w:cs="Calibri"/>
          <w:b/>
          <w:sz w:val="32"/>
          <w:szCs w:val="32"/>
        </w:rPr>
        <w:t>OZNÁMENÍ</w:t>
      </w:r>
    </w:p>
    <w:p w:rsidR="003F2E4B" w:rsidRPr="003F2E4B" w:rsidRDefault="003F2E4B" w:rsidP="003F2E4B">
      <w:pPr>
        <w:jc w:val="center"/>
        <w:rPr>
          <w:rFonts w:cs="Calibri"/>
          <w:b/>
          <w:sz w:val="32"/>
          <w:szCs w:val="32"/>
        </w:rPr>
      </w:pPr>
    </w:p>
    <w:p w:rsidR="003F2E4B" w:rsidRDefault="003F2E4B" w:rsidP="0053482C">
      <w:pPr>
        <w:rPr>
          <w:rFonts w:cs="Calibri"/>
          <w:sz w:val="24"/>
        </w:rPr>
      </w:pPr>
      <w:r>
        <w:rPr>
          <w:rFonts w:cs="Calibri"/>
          <w:sz w:val="24"/>
        </w:rPr>
        <w:t xml:space="preserve">Oznamuji </w:t>
      </w:r>
      <w:r w:rsidR="00E663AB">
        <w:rPr>
          <w:rFonts w:cs="Calibri"/>
          <w:sz w:val="24"/>
        </w:rPr>
        <w:t>všem občanům, že na základě § 27 odst. 3 zákona 491/2001</w:t>
      </w:r>
      <w:r>
        <w:rPr>
          <w:rFonts w:cs="Calibri"/>
          <w:sz w:val="24"/>
        </w:rPr>
        <w:t xml:space="preserve"> Sb., o</w:t>
      </w:r>
      <w:r w:rsidR="00E663AB">
        <w:rPr>
          <w:rFonts w:cs="Calibri"/>
          <w:sz w:val="24"/>
        </w:rPr>
        <w:t xml:space="preserve"> volbách do zastupitelstev obcí</w:t>
      </w:r>
    </w:p>
    <w:p w:rsidR="003F2E4B" w:rsidRDefault="003F2E4B" w:rsidP="0053482C">
      <w:pPr>
        <w:rPr>
          <w:rFonts w:cs="Calibri"/>
          <w:sz w:val="24"/>
        </w:rPr>
      </w:pPr>
    </w:p>
    <w:p w:rsidR="003F2E4B" w:rsidRDefault="003F2E4B" w:rsidP="003F2E4B">
      <w:pPr>
        <w:jc w:val="center"/>
        <w:rPr>
          <w:rFonts w:cs="Calibri"/>
          <w:b/>
          <w:sz w:val="32"/>
          <w:szCs w:val="32"/>
        </w:rPr>
      </w:pPr>
      <w:r w:rsidRPr="003F2E4B">
        <w:rPr>
          <w:rFonts w:cs="Calibri"/>
          <w:b/>
          <w:sz w:val="32"/>
          <w:szCs w:val="32"/>
        </w:rPr>
        <w:t>stanovuji</w:t>
      </w:r>
    </w:p>
    <w:p w:rsidR="003F2E4B" w:rsidRPr="003F2E4B" w:rsidRDefault="003F2E4B" w:rsidP="003F2E4B">
      <w:pPr>
        <w:jc w:val="center"/>
        <w:rPr>
          <w:rFonts w:cs="Calibri"/>
          <w:b/>
          <w:sz w:val="32"/>
          <w:szCs w:val="32"/>
        </w:rPr>
      </w:pPr>
    </w:p>
    <w:p w:rsidR="003F2E4B" w:rsidRDefault="003F2E4B" w:rsidP="0053482C">
      <w:pPr>
        <w:rPr>
          <w:rFonts w:cs="Calibri"/>
          <w:sz w:val="24"/>
        </w:rPr>
      </w:pPr>
      <w:r>
        <w:rPr>
          <w:rFonts w:cs="Calibri"/>
          <w:sz w:val="24"/>
        </w:rPr>
        <w:t xml:space="preserve">počet volebních okrsků pro obec Stružná, Žalmanov, Horní Tašovice, Nová Víska a osada Peklo na </w:t>
      </w:r>
    </w:p>
    <w:p w:rsidR="003F2E4B" w:rsidRDefault="003F2E4B" w:rsidP="0053482C">
      <w:pPr>
        <w:rPr>
          <w:rFonts w:cs="Calibri"/>
          <w:sz w:val="24"/>
        </w:rPr>
      </w:pPr>
    </w:p>
    <w:p w:rsidR="003F2E4B" w:rsidRDefault="003F2E4B" w:rsidP="003F2E4B">
      <w:pPr>
        <w:jc w:val="center"/>
        <w:rPr>
          <w:rFonts w:cs="Calibri"/>
          <w:b/>
          <w:sz w:val="32"/>
          <w:szCs w:val="32"/>
        </w:rPr>
      </w:pPr>
      <w:r w:rsidRPr="003F2E4B">
        <w:rPr>
          <w:rFonts w:cs="Calibri"/>
          <w:b/>
          <w:sz w:val="32"/>
          <w:szCs w:val="32"/>
        </w:rPr>
        <w:t>1 volební okrsek</w:t>
      </w:r>
    </w:p>
    <w:p w:rsidR="00E663AB" w:rsidRPr="003F2E4B" w:rsidRDefault="00E663AB" w:rsidP="003F2E4B">
      <w:pPr>
        <w:jc w:val="center"/>
        <w:rPr>
          <w:rFonts w:cs="Calibri"/>
          <w:b/>
          <w:sz w:val="32"/>
          <w:szCs w:val="32"/>
        </w:rPr>
      </w:pPr>
      <w:bookmarkStart w:id="0" w:name="_GoBack"/>
      <w:bookmarkEnd w:id="0"/>
    </w:p>
    <w:p w:rsidR="003F2E4B" w:rsidRDefault="003F2E4B" w:rsidP="0053482C">
      <w:pPr>
        <w:rPr>
          <w:rFonts w:cs="Calibri"/>
          <w:sz w:val="24"/>
        </w:rPr>
      </w:pPr>
    </w:p>
    <w:p w:rsidR="003F2E4B" w:rsidRDefault="003F2E4B" w:rsidP="0053482C">
      <w:pPr>
        <w:rPr>
          <w:rFonts w:cs="Calibri"/>
          <w:sz w:val="24"/>
        </w:rPr>
      </w:pPr>
      <w:r>
        <w:rPr>
          <w:rFonts w:cs="Calibri"/>
          <w:sz w:val="24"/>
        </w:rPr>
        <w:t xml:space="preserve">Sídlo volebního okrsku je : Obecní úřad Stružná, Stružná čp.83, </w:t>
      </w:r>
    </w:p>
    <w:p w:rsidR="003F2E4B" w:rsidRDefault="003F2E4B" w:rsidP="0053482C">
      <w:pPr>
        <w:rPr>
          <w:rFonts w:cs="Calibri"/>
          <w:sz w:val="24"/>
        </w:rPr>
      </w:pPr>
    </w:p>
    <w:p w:rsidR="003F2E4B" w:rsidRDefault="003F2E4B" w:rsidP="0053482C">
      <w:pPr>
        <w:rPr>
          <w:rFonts w:cs="Calibri"/>
          <w:sz w:val="24"/>
        </w:rPr>
      </w:pPr>
    </w:p>
    <w:p w:rsidR="003F2E4B" w:rsidRDefault="003F2E4B" w:rsidP="0053482C">
      <w:pPr>
        <w:rPr>
          <w:rFonts w:cs="Calibri"/>
          <w:sz w:val="24"/>
        </w:rPr>
      </w:pPr>
    </w:p>
    <w:p w:rsidR="003F2E4B" w:rsidRDefault="003F2E4B" w:rsidP="0053482C">
      <w:pPr>
        <w:rPr>
          <w:rFonts w:cs="Calibri"/>
          <w:sz w:val="24"/>
        </w:rPr>
      </w:pPr>
    </w:p>
    <w:p w:rsidR="003F2E4B" w:rsidRDefault="003F2E4B" w:rsidP="0053482C">
      <w:pPr>
        <w:rPr>
          <w:rFonts w:cs="Calibri"/>
          <w:sz w:val="24"/>
        </w:rPr>
      </w:pPr>
    </w:p>
    <w:p w:rsidR="003F2E4B" w:rsidRDefault="003F2E4B" w:rsidP="0053482C">
      <w:pPr>
        <w:rPr>
          <w:rFonts w:cs="Calibri"/>
          <w:sz w:val="24"/>
        </w:rPr>
      </w:pPr>
    </w:p>
    <w:p w:rsidR="003F2E4B" w:rsidRPr="00C862FB" w:rsidRDefault="003F2E4B" w:rsidP="0053482C">
      <w:pPr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                                                                           Zuzana Večerková, starostka</w:t>
      </w:r>
    </w:p>
    <w:p w:rsidR="00C862FB" w:rsidRDefault="00C862FB" w:rsidP="00C862FB">
      <w:pPr>
        <w:rPr>
          <w:rFonts w:cs="Calibri"/>
          <w:szCs w:val="28"/>
        </w:rPr>
      </w:pPr>
    </w:p>
    <w:p w:rsidR="00E663AB" w:rsidRDefault="00E663AB" w:rsidP="00C862FB">
      <w:pPr>
        <w:rPr>
          <w:rFonts w:cs="Calibri"/>
          <w:szCs w:val="28"/>
        </w:rPr>
      </w:pPr>
    </w:p>
    <w:p w:rsidR="00E663AB" w:rsidRPr="00E663AB" w:rsidRDefault="00E663AB" w:rsidP="00C862FB">
      <w:pPr>
        <w:rPr>
          <w:rFonts w:cs="Calibri"/>
          <w:sz w:val="24"/>
          <w:szCs w:val="28"/>
        </w:rPr>
      </w:pPr>
      <w:r w:rsidRPr="00E663AB">
        <w:rPr>
          <w:rFonts w:cs="Calibri"/>
          <w:sz w:val="24"/>
          <w:szCs w:val="28"/>
        </w:rPr>
        <w:t>Stružná dne 27.6.2022</w:t>
      </w:r>
    </w:p>
    <w:sectPr w:rsidR="00E663AB" w:rsidRPr="00E663AB" w:rsidSect="00C84858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426" w:rsidRDefault="00625426">
      <w:r>
        <w:separator/>
      </w:r>
    </w:p>
  </w:endnote>
  <w:endnote w:type="continuationSeparator" w:id="0">
    <w:p w:rsidR="00625426" w:rsidRDefault="00625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9888D2-6FA0-4054-B6F0-7D0887AD5A28}"/>
    <w:embedBold r:id="rId2" w:fontKey="{8FABC820-A6F8-42CD-8110-E812672F9ACD}"/>
    <w:embedItalic r:id="rId3" w:fontKey="{EEF00137-D8E7-41D4-B6C0-056F8164EC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6FFBA27-1BA1-4371-A408-3EF00C29016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E6342FC-31CA-46EA-954B-E0D22ADF9919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C6006B63-3378-4CC6-9BC5-32C2E7B003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25426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426" w:rsidRDefault="00625426">
      <w:r>
        <w:separator/>
      </w:r>
    </w:p>
  </w:footnote>
  <w:footnote w:type="continuationSeparator" w:id="0">
    <w:p w:rsidR="00625426" w:rsidRDefault="006254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5FE11EA"/>
    <w:multiLevelType w:val="hybridMultilevel"/>
    <w:tmpl w:val="050E4952"/>
    <w:lvl w:ilvl="0" w:tplc="56C08B56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4E89"/>
    <w:rsid w:val="0001748B"/>
    <w:rsid w:val="00021429"/>
    <w:rsid w:val="00026D1A"/>
    <w:rsid w:val="000318A5"/>
    <w:rsid w:val="000330C3"/>
    <w:rsid w:val="00046974"/>
    <w:rsid w:val="000510C1"/>
    <w:rsid w:val="00054952"/>
    <w:rsid w:val="0006600C"/>
    <w:rsid w:val="00081818"/>
    <w:rsid w:val="00084C44"/>
    <w:rsid w:val="000A164C"/>
    <w:rsid w:val="000A30B9"/>
    <w:rsid w:val="000A4DD1"/>
    <w:rsid w:val="000B38F1"/>
    <w:rsid w:val="000C14A3"/>
    <w:rsid w:val="000C66B7"/>
    <w:rsid w:val="000C7770"/>
    <w:rsid w:val="000C7CFB"/>
    <w:rsid w:val="000D0FC8"/>
    <w:rsid w:val="000D5FDE"/>
    <w:rsid w:val="000D726C"/>
    <w:rsid w:val="000E016D"/>
    <w:rsid w:val="000F5C1E"/>
    <w:rsid w:val="000F7EAA"/>
    <w:rsid w:val="0010031E"/>
    <w:rsid w:val="00101CD2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02DD"/>
    <w:rsid w:val="00171E61"/>
    <w:rsid w:val="00191425"/>
    <w:rsid w:val="00191E7E"/>
    <w:rsid w:val="0019280A"/>
    <w:rsid w:val="001935C6"/>
    <w:rsid w:val="001A2127"/>
    <w:rsid w:val="001A2227"/>
    <w:rsid w:val="001A76A1"/>
    <w:rsid w:val="001B3238"/>
    <w:rsid w:val="001B4021"/>
    <w:rsid w:val="001B7FD9"/>
    <w:rsid w:val="001C6DDE"/>
    <w:rsid w:val="001D580F"/>
    <w:rsid w:val="001E6163"/>
    <w:rsid w:val="001E6D69"/>
    <w:rsid w:val="001F00EB"/>
    <w:rsid w:val="00200077"/>
    <w:rsid w:val="002055FB"/>
    <w:rsid w:val="002124E6"/>
    <w:rsid w:val="00217B36"/>
    <w:rsid w:val="00222F3F"/>
    <w:rsid w:val="00223835"/>
    <w:rsid w:val="002268E3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1D66"/>
    <w:rsid w:val="00295A71"/>
    <w:rsid w:val="002A0A88"/>
    <w:rsid w:val="002A65B5"/>
    <w:rsid w:val="002B340A"/>
    <w:rsid w:val="002C2558"/>
    <w:rsid w:val="002C7F55"/>
    <w:rsid w:val="002D2A94"/>
    <w:rsid w:val="002D4639"/>
    <w:rsid w:val="002D7019"/>
    <w:rsid w:val="002D7D12"/>
    <w:rsid w:val="002E2673"/>
    <w:rsid w:val="002F3577"/>
    <w:rsid w:val="002F5C86"/>
    <w:rsid w:val="00320779"/>
    <w:rsid w:val="00324809"/>
    <w:rsid w:val="003321C2"/>
    <w:rsid w:val="003327DB"/>
    <w:rsid w:val="00337291"/>
    <w:rsid w:val="00341532"/>
    <w:rsid w:val="00350E2C"/>
    <w:rsid w:val="00351356"/>
    <w:rsid w:val="00352C2B"/>
    <w:rsid w:val="0036660F"/>
    <w:rsid w:val="00366E4E"/>
    <w:rsid w:val="00392D6F"/>
    <w:rsid w:val="003A26C6"/>
    <w:rsid w:val="003B00E5"/>
    <w:rsid w:val="003B36C8"/>
    <w:rsid w:val="003B3E14"/>
    <w:rsid w:val="003B6C29"/>
    <w:rsid w:val="003C6475"/>
    <w:rsid w:val="003D0C05"/>
    <w:rsid w:val="003D1BE1"/>
    <w:rsid w:val="003D57A2"/>
    <w:rsid w:val="003D67E4"/>
    <w:rsid w:val="003E083C"/>
    <w:rsid w:val="003E4975"/>
    <w:rsid w:val="003F0733"/>
    <w:rsid w:val="003F2E4B"/>
    <w:rsid w:val="00402EFF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537D6"/>
    <w:rsid w:val="0045470C"/>
    <w:rsid w:val="00455D8F"/>
    <w:rsid w:val="00461146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A0D17"/>
    <w:rsid w:val="004A4EF9"/>
    <w:rsid w:val="004A6356"/>
    <w:rsid w:val="004A636F"/>
    <w:rsid w:val="004B6D66"/>
    <w:rsid w:val="004D67C9"/>
    <w:rsid w:val="004D6859"/>
    <w:rsid w:val="004E4C1E"/>
    <w:rsid w:val="004E4EDA"/>
    <w:rsid w:val="004E6043"/>
    <w:rsid w:val="004E7E40"/>
    <w:rsid w:val="004E7EBF"/>
    <w:rsid w:val="004F1275"/>
    <w:rsid w:val="004F2AF7"/>
    <w:rsid w:val="004F5BA5"/>
    <w:rsid w:val="00502E0B"/>
    <w:rsid w:val="00503E27"/>
    <w:rsid w:val="00505713"/>
    <w:rsid w:val="00507D6B"/>
    <w:rsid w:val="00513C40"/>
    <w:rsid w:val="00514311"/>
    <w:rsid w:val="005144A8"/>
    <w:rsid w:val="0051722B"/>
    <w:rsid w:val="00524840"/>
    <w:rsid w:val="00530E2E"/>
    <w:rsid w:val="00533B14"/>
    <w:rsid w:val="0053482C"/>
    <w:rsid w:val="00534E49"/>
    <w:rsid w:val="00537F17"/>
    <w:rsid w:val="00541F10"/>
    <w:rsid w:val="0054659C"/>
    <w:rsid w:val="00555FDF"/>
    <w:rsid w:val="00556479"/>
    <w:rsid w:val="00560AA6"/>
    <w:rsid w:val="0056582A"/>
    <w:rsid w:val="00571714"/>
    <w:rsid w:val="00574B0B"/>
    <w:rsid w:val="0058229A"/>
    <w:rsid w:val="0058558D"/>
    <w:rsid w:val="00594226"/>
    <w:rsid w:val="005B380C"/>
    <w:rsid w:val="005C0468"/>
    <w:rsid w:val="005C44AE"/>
    <w:rsid w:val="005C54BF"/>
    <w:rsid w:val="005D2376"/>
    <w:rsid w:val="005D4A03"/>
    <w:rsid w:val="005E300F"/>
    <w:rsid w:val="005F111E"/>
    <w:rsid w:val="005F5214"/>
    <w:rsid w:val="00602D59"/>
    <w:rsid w:val="0060410B"/>
    <w:rsid w:val="0060433A"/>
    <w:rsid w:val="006071BF"/>
    <w:rsid w:val="00611BDA"/>
    <w:rsid w:val="00613171"/>
    <w:rsid w:val="00613295"/>
    <w:rsid w:val="006137B0"/>
    <w:rsid w:val="00617542"/>
    <w:rsid w:val="00617ABA"/>
    <w:rsid w:val="00621F4D"/>
    <w:rsid w:val="006229C4"/>
    <w:rsid w:val="00624429"/>
    <w:rsid w:val="00625426"/>
    <w:rsid w:val="00633DEC"/>
    <w:rsid w:val="00646566"/>
    <w:rsid w:val="00646BFB"/>
    <w:rsid w:val="00646D47"/>
    <w:rsid w:val="00651A46"/>
    <w:rsid w:val="00651D91"/>
    <w:rsid w:val="0065238C"/>
    <w:rsid w:val="00653160"/>
    <w:rsid w:val="0065464B"/>
    <w:rsid w:val="006644AC"/>
    <w:rsid w:val="00664547"/>
    <w:rsid w:val="00674628"/>
    <w:rsid w:val="006800A4"/>
    <w:rsid w:val="006A34E3"/>
    <w:rsid w:val="006A4B2E"/>
    <w:rsid w:val="006A7AC9"/>
    <w:rsid w:val="006B39AA"/>
    <w:rsid w:val="006B5672"/>
    <w:rsid w:val="006B5E58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5A4F"/>
    <w:rsid w:val="00730ECB"/>
    <w:rsid w:val="00731570"/>
    <w:rsid w:val="00742073"/>
    <w:rsid w:val="00742A3E"/>
    <w:rsid w:val="0074532D"/>
    <w:rsid w:val="00751A24"/>
    <w:rsid w:val="007524BA"/>
    <w:rsid w:val="00753D6C"/>
    <w:rsid w:val="00755153"/>
    <w:rsid w:val="00765028"/>
    <w:rsid w:val="00766447"/>
    <w:rsid w:val="00767532"/>
    <w:rsid w:val="00767E90"/>
    <w:rsid w:val="00770010"/>
    <w:rsid w:val="00772969"/>
    <w:rsid w:val="00782E0E"/>
    <w:rsid w:val="0078462A"/>
    <w:rsid w:val="007947DB"/>
    <w:rsid w:val="0079611D"/>
    <w:rsid w:val="007A3FCF"/>
    <w:rsid w:val="007B0B6E"/>
    <w:rsid w:val="007B608E"/>
    <w:rsid w:val="007D6406"/>
    <w:rsid w:val="007E0645"/>
    <w:rsid w:val="007F0D50"/>
    <w:rsid w:val="007F5CF8"/>
    <w:rsid w:val="00802AA8"/>
    <w:rsid w:val="00805B57"/>
    <w:rsid w:val="0081001D"/>
    <w:rsid w:val="00813C70"/>
    <w:rsid w:val="00824B49"/>
    <w:rsid w:val="00824BCA"/>
    <w:rsid w:val="00842595"/>
    <w:rsid w:val="00846403"/>
    <w:rsid w:val="00846C06"/>
    <w:rsid w:val="00847DF5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A3452"/>
    <w:rsid w:val="008B1B2C"/>
    <w:rsid w:val="008B7458"/>
    <w:rsid w:val="008C371B"/>
    <w:rsid w:val="008D0BE6"/>
    <w:rsid w:val="008D1E85"/>
    <w:rsid w:val="008E6DFB"/>
    <w:rsid w:val="008F0C09"/>
    <w:rsid w:val="008F47A7"/>
    <w:rsid w:val="009025F0"/>
    <w:rsid w:val="00906EDE"/>
    <w:rsid w:val="00907BEA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5D4F"/>
    <w:rsid w:val="00976FBB"/>
    <w:rsid w:val="00980896"/>
    <w:rsid w:val="0098122E"/>
    <w:rsid w:val="009816B4"/>
    <w:rsid w:val="00982253"/>
    <w:rsid w:val="00982276"/>
    <w:rsid w:val="00995F0E"/>
    <w:rsid w:val="009A570E"/>
    <w:rsid w:val="009A6DE4"/>
    <w:rsid w:val="009B3679"/>
    <w:rsid w:val="009B57A5"/>
    <w:rsid w:val="009B660E"/>
    <w:rsid w:val="009C5467"/>
    <w:rsid w:val="009C717B"/>
    <w:rsid w:val="009D2D7A"/>
    <w:rsid w:val="009D3D07"/>
    <w:rsid w:val="009E7B82"/>
    <w:rsid w:val="009F06A6"/>
    <w:rsid w:val="009F102C"/>
    <w:rsid w:val="009F2D0E"/>
    <w:rsid w:val="009F6B5A"/>
    <w:rsid w:val="009F77E4"/>
    <w:rsid w:val="00A05924"/>
    <w:rsid w:val="00A1576F"/>
    <w:rsid w:val="00A20570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7B2F"/>
    <w:rsid w:val="00A67CCE"/>
    <w:rsid w:val="00A71E4C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2EC4"/>
    <w:rsid w:val="00AC783D"/>
    <w:rsid w:val="00AD1971"/>
    <w:rsid w:val="00AD23BC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1CA8"/>
    <w:rsid w:val="00B13AA6"/>
    <w:rsid w:val="00B16FB1"/>
    <w:rsid w:val="00B33AEB"/>
    <w:rsid w:val="00B55A71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7512"/>
    <w:rsid w:val="00BC79DE"/>
    <w:rsid w:val="00BD1494"/>
    <w:rsid w:val="00BD7E96"/>
    <w:rsid w:val="00BD7F5A"/>
    <w:rsid w:val="00BF427C"/>
    <w:rsid w:val="00C008EB"/>
    <w:rsid w:val="00C02E8B"/>
    <w:rsid w:val="00C06AF7"/>
    <w:rsid w:val="00C12FCE"/>
    <w:rsid w:val="00C26423"/>
    <w:rsid w:val="00C31575"/>
    <w:rsid w:val="00C32983"/>
    <w:rsid w:val="00C33A2F"/>
    <w:rsid w:val="00C40F4E"/>
    <w:rsid w:val="00C43D37"/>
    <w:rsid w:val="00C5172D"/>
    <w:rsid w:val="00C52370"/>
    <w:rsid w:val="00C82F00"/>
    <w:rsid w:val="00C83B36"/>
    <w:rsid w:val="00C84858"/>
    <w:rsid w:val="00C862FB"/>
    <w:rsid w:val="00C8791D"/>
    <w:rsid w:val="00CA377F"/>
    <w:rsid w:val="00CA4FAE"/>
    <w:rsid w:val="00CA7C82"/>
    <w:rsid w:val="00CB27C8"/>
    <w:rsid w:val="00CB57DC"/>
    <w:rsid w:val="00CC4BFF"/>
    <w:rsid w:val="00CD44C2"/>
    <w:rsid w:val="00CD4898"/>
    <w:rsid w:val="00CD7577"/>
    <w:rsid w:val="00CE420E"/>
    <w:rsid w:val="00CF17F6"/>
    <w:rsid w:val="00CF6D01"/>
    <w:rsid w:val="00CF7213"/>
    <w:rsid w:val="00D04746"/>
    <w:rsid w:val="00D10DB4"/>
    <w:rsid w:val="00D21662"/>
    <w:rsid w:val="00D301C8"/>
    <w:rsid w:val="00D323B7"/>
    <w:rsid w:val="00D32B21"/>
    <w:rsid w:val="00D41043"/>
    <w:rsid w:val="00D50959"/>
    <w:rsid w:val="00D545C1"/>
    <w:rsid w:val="00D556F0"/>
    <w:rsid w:val="00D56F66"/>
    <w:rsid w:val="00D60006"/>
    <w:rsid w:val="00D605F8"/>
    <w:rsid w:val="00D6107C"/>
    <w:rsid w:val="00D61292"/>
    <w:rsid w:val="00D61DB3"/>
    <w:rsid w:val="00D8458A"/>
    <w:rsid w:val="00D922EB"/>
    <w:rsid w:val="00D92EBC"/>
    <w:rsid w:val="00DA3763"/>
    <w:rsid w:val="00DA3AE1"/>
    <w:rsid w:val="00DA4638"/>
    <w:rsid w:val="00DA54A3"/>
    <w:rsid w:val="00DA5C49"/>
    <w:rsid w:val="00DB37B8"/>
    <w:rsid w:val="00DB480E"/>
    <w:rsid w:val="00DB6326"/>
    <w:rsid w:val="00DB658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E64E2"/>
    <w:rsid w:val="00DF2F5D"/>
    <w:rsid w:val="00DF6DE6"/>
    <w:rsid w:val="00E003B8"/>
    <w:rsid w:val="00E01C41"/>
    <w:rsid w:val="00E01E80"/>
    <w:rsid w:val="00E1016A"/>
    <w:rsid w:val="00E13E64"/>
    <w:rsid w:val="00E144FC"/>
    <w:rsid w:val="00E2188D"/>
    <w:rsid w:val="00E21E12"/>
    <w:rsid w:val="00E22326"/>
    <w:rsid w:val="00E24654"/>
    <w:rsid w:val="00E24B4E"/>
    <w:rsid w:val="00E304A4"/>
    <w:rsid w:val="00E30F7C"/>
    <w:rsid w:val="00E33BB3"/>
    <w:rsid w:val="00E35188"/>
    <w:rsid w:val="00E419ED"/>
    <w:rsid w:val="00E44770"/>
    <w:rsid w:val="00E44E3F"/>
    <w:rsid w:val="00E44FE6"/>
    <w:rsid w:val="00E515EB"/>
    <w:rsid w:val="00E544C0"/>
    <w:rsid w:val="00E55F78"/>
    <w:rsid w:val="00E61F5C"/>
    <w:rsid w:val="00E663AB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C4AAA"/>
    <w:rsid w:val="00ED3C15"/>
    <w:rsid w:val="00ED4709"/>
    <w:rsid w:val="00ED4A30"/>
    <w:rsid w:val="00EE15A7"/>
    <w:rsid w:val="00EF3487"/>
    <w:rsid w:val="00EF4311"/>
    <w:rsid w:val="00EF4CFB"/>
    <w:rsid w:val="00F00B7B"/>
    <w:rsid w:val="00F0260E"/>
    <w:rsid w:val="00F0716E"/>
    <w:rsid w:val="00F07563"/>
    <w:rsid w:val="00F227F7"/>
    <w:rsid w:val="00F22F2E"/>
    <w:rsid w:val="00F26692"/>
    <w:rsid w:val="00F42873"/>
    <w:rsid w:val="00F42A0D"/>
    <w:rsid w:val="00F43E02"/>
    <w:rsid w:val="00F5178A"/>
    <w:rsid w:val="00F74977"/>
    <w:rsid w:val="00F859C9"/>
    <w:rsid w:val="00F92E09"/>
    <w:rsid w:val="00F9704E"/>
    <w:rsid w:val="00FA70ED"/>
    <w:rsid w:val="00FB2946"/>
    <w:rsid w:val="00FC42CE"/>
    <w:rsid w:val="00FC4D91"/>
    <w:rsid w:val="00FC51B1"/>
    <w:rsid w:val="00FD1701"/>
    <w:rsid w:val="00FD4ED1"/>
    <w:rsid w:val="00FD5D9F"/>
    <w:rsid w:val="00FD74BD"/>
    <w:rsid w:val="00FE1961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E96C9-FEE1-4F07-A76B-028DDC56A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0</TotalTime>
  <Pages>1</Pages>
  <Words>67</Words>
  <Characters>398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2022-06-27T10:25:00Z</cp:lastPrinted>
  <dcterms:created xsi:type="dcterms:W3CDTF">2022-06-27T10:25:00Z</dcterms:created>
  <dcterms:modified xsi:type="dcterms:W3CDTF">2022-06-27T10:25:00Z</dcterms:modified>
</cp:coreProperties>
</file>