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9F3" w:rsidRPr="003309F3" w:rsidRDefault="003309F3" w:rsidP="003309F3">
      <w:pPr>
        <w:ind w:right="-180"/>
        <w:jc w:val="center"/>
        <w:rPr>
          <w:b/>
          <w:sz w:val="24"/>
        </w:rPr>
      </w:pPr>
      <w:r w:rsidRPr="003309F3">
        <w:rPr>
          <w:b/>
          <w:sz w:val="24"/>
        </w:rPr>
        <w:t>Sazebník úhrad za poskytování informací</w:t>
      </w:r>
      <w:r w:rsidR="00E22953">
        <w:rPr>
          <w:b/>
          <w:sz w:val="24"/>
        </w:rPr>
        <w:t xml:space="preserve"> dle </w:t>
      </w:r>
      <w:proofErr w:type="spellStart"/>
      <w:proofErr w:type="gramStart"/>
      <w:r w:rsidR="00E22953">
        <w:rPr>
          <w:b/>
          <w:sz w:val="24"/>
        </w:rPr>
        <w:t>zák.č</w:t>
      </w:r>
      <w:proofErr w:type="spellEnd"/>
      <w:r w:rsidR="00E22953">
        <w:rPr>
          <w:b/>
          <w:sz w:val="24"/>
        </w:rPr>
        <w:t>.</w:t>
      </w:r>
      <w:proofErr w:type="gramEnd"/>
      <w:r w:rsidR="00E22953">
        <w:rPr>
          <w:b/>
          <w:sz w:val="24"/>
        </w:rPr>
        <w:t xml:space="preserve"> 106/1999 Sb., o svobodném přístupu k informacím – poskytuje obec Stružná</w:t>
      </w:r>
    </w:p>
    <w:p w:rsidR="003309F3" w:rsidRPr="003309F3" w:rsidRDefault="003309F3" w:rsidP="003309F3">
      <w:pPr>
        <w:ind w:right="-180"/>
        <w:rPr>
          <w:b/>
          <w:sz w:val="24"/>
        </w:rPr>
      </w:pPr>
    </w:p>
    <w:p w:rsidR="003309F3" w:rsidRPr="003309F3" w:rsidRDefault="003309F3" w:rsidP="00E22953">
      <w:pPr>
        <w:ind w:left="0" w:right="-180"/>
        <w:rPr>
          <w:b/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>Tento sazebník stanoví v souladu s ustanovením § 17 zákona č. 106/1999 Sb., o svobodném přístupu k informacím, ve znění pozdějších předpisů a nařízení vlády č. 173/2006 Sb., o zásadách stanovení úhrad a licenčních odměn za poskytování informací podle zákona o svobodném přístupu k informacím, výši úhrad za poskytování informací podle tohoto zákona.</w:t>
      </w:r>
    </w:p>
    <w:p w:rsidR="003309F3" w:rsidRDefault="00E22953" w:rsidP="00283149">
      <w:pPr>
        <w:ind w:left="0" w:right="-180"/>
        <w:rPr>
          <w:sz w:val="24"/>
        </w:rPr>
      </w:pPr>
      <w:r>
        <w:rPr>
          <w:sz w:val="24"/>
        </w:rPr>
        <w:t xml:space="preserve">     </w:t>
      </w:r>
    </w:p>
    <w:p w:rsidR="00E22953" w:rsidRPr="003309F3" w:rsidRDefault="00E22953" w:rsidP="00283149">
      <w:pPr>
        <w:ind w:left="0" w:right="-180"/>
        <w:rPr>
          <w:sz w:val="24"/>
        </w:rPr>
      </w:pPr>
      <w:r>
        <w:rPr>
          <w:sz w:val="24"/>
        </w:rPr>
        <w:t xml:space="preserve">     Cena za poskytnuté informace – Sazebník úhrad </w:t>
      </w:r>
      <w:proofErr w:type="gramStart"/>
      <w:r>
        <w:rPr>
          <w:sz w:val="24"/>
        </w:rPr>
        <w:t>nákladů :</w:t>
      </w:r>
      <w:proofErr w:type="gramEnd"/>
    </w:p>
    <w:p w:rsidR="003309F3" w:rsidRPr="00E22953" w:rsidRDefault="00E22953" w:rsidP="00D621BB">
      <w:pPr>
        <w:pStyle w:val="Odstavecseseznamem"/>
        <w:numPr>
          <w:ilvl w:val="0"/>
          <w:numId w:val="2"/>
        </w:numPr>
        <w:ind w:right="-180"/>
        <w:rPr>
          <w:sz w:val="24"/>
        </w:rPr>
      </w:pPr>
      <w:r w:rsidRPr="00E22953">
        <w:rPr>
          <w:sz w:val="24"/>
        </w:rPr>
        <w:t>informace jednoduchá (telefonická) zdarma</w:t>
      </w:r>
    </w:p>
    <w:p w:rsidR="003309F3" w:rsidRDefault="00E22953" w:rsidP="00D621BB">
      <w:pPr>
        <w:pStyle w:val="Odstavecseseznamem"/>
        <w:numPr>
          <w:ilvl w:val="0"/>
          <w:numId w:val="2"/>
        </w:numPr>
        <w:ind w:right="-180"/>
        <w:rPr>
          <w:sz w:val="24"/>
        </w:rPr>
      </w:pPr>
      <w:r w:rsidRPr="00E22953">
        <w:rPr>
          <w:sz w:val="24"/>
        </w:rPr>
        <w:t>informace složitá –</w:t>
      </w:r>
      <w:r w:rsidR="00A24609">
        <w:rPr>
          <w:sz w:val="24"/>
        </w:rPr>
        <w:t xml:space="preserve"> </w:t>
      </w:r>
      <w:proofErr w:type="gramStart"/>
      <w:r w:rsidR="00A24609">
        <w:rPr>
          <w:sz w:val="24"/>
        </w:rPr>
        <w:t>zpop</w:t>
      </w:r>
      <w:r w:rsidRPr="00E22953">
        <w:rPr>
          <w:sz w:val="24"/>
        </w:rPr>
        <w:t>latněna ( bude</w:t>
      </w:r>
      <w:proofErr w:type="gramEnd"/>
      <w:r w:rsidRPr="00E22953">
        <w:rPr>
          <w:sz w:val="24"/>
        </w:rPr>
        <w:t xml:space="preserve"> vyžadována písemná žádost)</w:t>
      </w:r>
    </w:p>
    <w:p w:rsidR="00E22953" w:rsidRDefault="00E22953" w:rsidP="00E22953">
      <w:pPr>
        <w:ind w:right="-180"/>
        <w:rPr>
          <w:sz w:val="24"/>
        </w:rPr>
      </w:pPr>
      <w:r>
        <w:rPr>
          <w:sz w:val="24"/>
        </w:rPr>
        <w:t xml:space="preserve">Za poskytnutí složité informace bude na žadateli žádána náhrada ve výši nákladů spojených s vyhledáváním informací, pořízením kopií, opatřením technických nosičů dat a s odesláním informace žadateli. Výše náhrady bude vždy s e </w:t>
      </w:r>
      <w:proofErr w:type="spellStart"/>
      <w:r>
        <w:rPr>
          <w:sz w:val="24"/>
        </w:rPr>
        <w:t>žadateleme</w:t>
      </w:r>
      <w:proofErr w:type="spellEnd"/>
      <w:r>
        <w:rPr>
          <w:sz w:val="24"/>
        </w:rPr>
        <w:t xml:space="preserve"> o informace projednána.</w:t>
      </w:r>
    </w:p>
    <w:p w:rsidR="00E22953" w:rsidRDefault="00E22953" w:rsidP="00E22953">
      <w:pPr>
        <w:ind w:right="-180"/>
        <w:rPr>
          <w:sz w:val="24"/>
        </w:rPr>
      </w:pPr>
    </w:p>
    <w:p w:rsidR="00A24609" w:rsidRDefault="00E22953" w:rsidP="00E22953">
      <w:pPr>
        <w:ind w:right="-180"/>
        <w:rPr>
          <w:b/>
          <w:sz w:val="24"/>
        </w:rPr>
      </w:pPr>
      <w:r w:rsidRPr="00A24609">
        <w:rPr>
          <w:b/>
          <w:sz w:val="24"/>
        </w:rPr>
        <w:t xml:space="preserve">      A, Věcné náklady spojené s vytištěním informace, pořízením kopie nebo záznamu informace a zasláním </w:t>
      </w:r>
    </w:p>
    <w:p w:rsidR="00E22953" w:rsidRPr="00A24609" w:rsidRDefault="00A24609" w:rsidP="00A24609">
      <w:pPr>
        <w:ind w:right="-180"/>
        <w:rPr>
          <w:b/>
          <w:sz w:val="24"/>
        </w:rPr>
      </w:pPr>
      <w:r>
        <w:rPr>
          <w:b/>
          <w:sz w:val="24"/>
        </w:rPr>
        <w:t xml:space="preserve">           </w:t>
      </w:r>
      <w:r w:rsidR="00E22953" w:rsidRPr="00A24609">
        <w:rPr>
          <w:b/>
          <w:sz w:val="24"/>
        </w:rPr>
        <w:t xml:space="preserve">informace žadateli </w:t>
      </w:r>
      <w:proofErr w:type="gramStart"/>
      <w:r w:rsidR="00E22953" w:rsidRPr="00A24609">
        <w:rPr>
          <w:b/>
          <w:sz w:val="24"/>
        </w:rPr>
        <w:t>zahrnují :</w:t>
      </w:r>
      <w:proofErr w:type="gramEnd"/>
    </w:p>
    <w:p w:rsidR="00A24609" w:rsidRDefault="00A24609" w:rsidP="00E22953">
      <w:pPr>
        <w:ind w:right="-180"/>
        <w:rPr>
          <w:sz w:val="24"/>
        </w:rPr>
      </w:pPr>
    </w:p>
    <w:p w:rsidR="00E22953" w:rsidRDefault="00E22953" w:rsidP="00D621BB">
      <w:pPr>
        <w:pStyle w:val="Odstavecseseznamem"/>
        <w:numPr>
          <w:ilvl w:val="0"/>
          <w:numId w:val="3"/>
        </w:numPr>
        <w:ind w:right="-180"/>
        <w:rPr>
          <w:sz w:val="24"/>
        </w:rPr>
      </w:pPr>
      <w:r w:rsidRPr="00A24609">
        <w:rPr>
          <w:b/>
          <w:sz w:val="24"/>
        </w:rPr>
        <w:t>5,00 Kč</w:t>
      </w:r>
      <w:r>
        <w:rPr>
          <w:sz w:val="24"/>
        </w:rPr>
        <w:t xml:space="preserve"> za pořízení jedné strany výtisku (kopie) formátu A4 ČB</w:t>
      </w:r>
    </w:p>
    <w:p w:rsidR="00E22953" w:rsidRDefault="00E22953" w:rsidP="00D621BB">
      <w:pPr>
        <w:pStyle w:val="Odstavecseseznamem"/>
        <w:numPr>
          <w:ilvl w:val="0"/>
          <w:numId w:val="3"/>
        </w:numPr>
        <w:ind w:right="-180"/>
        <w:rPr>
          <w:sz w:val="24"/>
        </w:rPr>
      </w:pPr>
      <w:r w:rsidRPr="00A24609">
        <w:rPr>
          <w:b/>
          <w:sz w:val="24"/>
        </w:rPr>
        <w:t>10,00 Kč</w:t>
      </w:r>
      <w:r w:rsidR="00A24609">
        <w:rPr>
          <w:sz w:val="24"/>
        </w:rPr>
        <w:t xml:space="preserve"> za poříze</w:t>
      </w:r>
      <w:r>
        <w:rPr>
          <w:sz w:val="24"/>
        </w:rPr>
        <w:t>ní oboustranného výtisku (kopie) formátu A4 ČB</w:t>
      </w:r>
    </w:p>
    <w:p w:rsidR="00E22953" w:rsidRDefault="00E22953" w:rsidP="00D621BB">
      <w:pPr>
        <w:pStyle w:val="Odstavecseseznamem"/>
        <w:numPr>
          <w:ilvl w:val="0"/>
          <w:numId w:val="3"/>
        </w:numPr>
        <w:ind w:right="-180"/>
        <w:rPr>
          <w:sz w:val="24"/>
        </w:rPr>
      </w:pPr>
      <w:r w:rsidRPr="00A24609">
        <w:rPr>
          <w:b/>
          <w:sz w:val="24"/>
        </w:rPr>
        <w:t xml:space="preserve">8,00 Kč </w:t>
      </w:r>
      <w:r>
        <w:rPr>
          <w:sz w:val="24"/>
        </w:rPr>
        <w:t>za pořízení jedné strany výtisku (kopie)</w:t>
      </w:r>
      <w:r w:rsidR="00A24609">
        <w:rPr>
          <w:sz w:val="24"/>
        </w:rPr>
        <w:t xml:space="preserve"> formátu A4 barevně </w:t>
      </w:r>
    </w:p>
    <w:p w:rsidR="00A24609" w:rsidRDefault="00A24609" w:rsidP="00D621BB">
      <w:pPr>
        <w:pStyle w:val="Odstavecseseznamem"/>
        <w:numPr>
          <w:ilvl w:val="0"/>
          <w:numId w:val="3"/>
        </w:numPr>
        <w:ind w:right="-180"/>
        <w:rPr>
          <w:sz w:val="24"/>
        </w:rPr>
      </w:pPr>
      <w:r w:rsidRPr="00A24609">
        <w:rPr>
          <w:b/>
          <w:sz w:val="24"/>
        </w:rPr>
        <w:t>16,00 Kč</w:t>
      </w:r>
      <w:r>
        <w:rPr>
          <w:sz w:val="24"/>
        </w:rPr>
        <w:t xml:space="preserve"> za </w:t>
      </w:r>
      <w:proofErr w:type="gramStart"/>
      <w:r>
        <w:rPr>
          <w:sz w:val="24"/>
        </w:rPr>
        <w:t>pořízení  oboustranného</w:t>
      </w:r>
      <w:proofErr w:type="gramEnd"/>
      <w:r>
        <w:rPr>
          <w:sz w:val="24"/>
        </w:rPr>
        <w:t xml:space="preserve"> výtisku (kopie) formátu A4 barevně</w:t>
      </w:r>
    </w:p>
    <w:p w:rsidR="00A24609" w:rsidRDefault="00A24609" w:rsidP="00D621BB">
      <w:pPr>
        <w:pStyle w:val="Odstavecseseznamem"/>
        <w:numPr>
          <w:ilvl w:val="0"/>
          <w:numId w:val="3"/>
        </w:numPr>
        <w:ind w:right="-180"/>
        <w:rPr>
          <w:sz w:val="24"/>
        </w:rPr>
      </w:pPr>
      <w:r w:rsidRPr="00A24609">
        <w:rPr>
          <w:b/>
          <w:sz w:val="24"/>
        </w:rPr>
        <w:t>15,00</w:t>
      </w:r>
      <w:r>
        <w:rPr>
          <w:sz w:val="24"/>
        </w:rPr>
        <w:t xml:space="preserve"> </w:t>
      </w:r>
      <w:r w:rsidRPr="00A24609">
        <w:rPr>
          <w:b/>
          <w:sz w:val="24"/>
        </w:rPr>
        <w:t>Kč</w:t>
      </w:r>
      <w:r>
        <w:rPr>
          <w:sz w:val="24"/>
        </w:rPr>
        <w:t xml:space="preserve"> za 1 kus nenahrané diskety, </w:t>
      </w:r>
      <w:proofErr w:type="gramStart"/>
      <w:r>
        <w:rPr>
          <w:sz w:val="24"/>
        </w:rPr>
        <w:t>CD –R</w:t>
      </w:r>
      <w:proofErr w:type="gramEnd"/>
    </w:p>
    <w:p w:rsidR="003309F3" w:rsidRPr="00A24609" w:rsidRDefault="00A24609" w:rsidP="00D621BB">
      <w:pPr>
        <w:pStyle w:val="Odstavecseseznamem"/>
        <w:numPr>
          <w:ilvl w:val="0"/>
          <w:numId w:val="3"/>
        </w:numPr>
        <w:ind w:right="-180"/>
        <w:rPr>
          <w:sz w:val="24"/>
        </w:rPr>
      </w:pPr>
      <w:r>
        <w:rPr>
          <w:sz w:val="24"/>
        </w:rPr>
        <w:t>Náklady spojené s odesláním dle aktuálního ceníku poštovních služeb</w:t>
      </w:r>
    </w:p>
    <w:p w:rsidR="003309F3" w:rsidRPr="003309F3" w:rsidRDefault="003309F3" w:rsidP="003309F3">
      <w:pPr>
        <w:ind w:right="-180"/>
        <w:rPr>
          <w:sz w:val="24"/>
        </w:rPr>
      </w:pPr>
    </w:p>
    <w:p w:rsidR="003309F3" w:rsidRPr="00A24609" w:rsidRDefault="00A24609" w:rsidP="003309F3">
      <w:pPr>
        <w:ind w:right="-180"/>
        <w:rPr>
          <w:b/>
          <w:sz w:val="24"/>
        </w:rPr>
      </w:pPr>
      <w:r>
        <w:rPr>
          <w:b/>
          <w:i/>
          <w:sz w:val="24"/>
        </w:rPr>
        <w:t xml:space="preserve">      </w:t>
      </w:r>
      <w:r w:rsidRPr="00A24609">
        <w:rPr>
          <w:b/>
          <w:sz w:val="24"/>
        </w:rPr>
        <w:t xml:space="preserve">B, Náklady na práci spojené s vyhledáváním požadované </w:t>
      </w:r>
      <w:proofErr w:type="gramStart"/>
      <w:r w:rsidRPr="00A24609">
        <w:rPr>
          <w:b/>
          <w:sz w:val="24"/>
        </w:rPr>
        <w:t>informace :</w:t>
      </w:r>
      <w:proofErr w:type="gramEnd"/>
    </w:p>
    <w:p w:rsidR="00A24609" w:rsidRDefault="00A24609" w:rsidP="003309F3">
      <w:pPr>
        <w:ind w:right="-180"/>
        <w:rPr>
          <w:sz w:val="24"/>
        </w:rPr>
      </w:pPr>
    </w:p>
    <w:p w:rsidR="00A24609" w:rsidRPr="00A24609" w:rsidRDefault="00A24609" w:rsidP="00D621BB">
      <w:pPr>
        <w:pStyle w:val="Odstavecseseznamem"/>
        <w:numPr>
          <w:ilvl w:val="0"/>
          <w:numId w:val="4"/>
        </w:numPr>
        <w:ind w:right="-180"/>
        <w:rPr>
          <w:b/>
          <w:sz w:val="24"/>
        </w:rPr>
      </w:pPr>
      <w:r>
        <w:rPr>
          <w:sz w:val="24"/>
        </w:rPr>
        <w:t xml:space="preserve">Pokud se jedná o informaci, kterou je třeba vyhledat, zaplatí žadatel náklady ve výši </w:t>
      </w:r>
      <w:r w:rsidRPr="00A24609">
        <w:rPr>
          <w:b/>
          <w:sz w:val="24"/>
        </w:rPr>
        <w:t>220,00- Kč za každou započatou hodinu práce.</w:t>
      </w:r>
    </w:p>
    <w:p w:rsidR="003309F3" w:rsidRPr="00A24609" w:rsidRDefault="00A24609" w:rsidP="00D621BB">
      <w:pPr>
        <w:pStyle w:val="Odstavecseseznamem"/>
        <w:numPr>
          <w:ilvl w:val="0"/>
          <w:numId w:val="4"/>
        </w:numPr>
        <w:ind w:right="-180"/>
        <w:rPr>
          <w:sz w:val="24"/>
        </w:rPr>
      </w:pPr>
      <w:proofErr w:type="gramStart"/>
      <w:r>
        <w:rPr>
          <w:sz w:val="24"/>
        </w:rPr>
        <w:t>Jedná</w:t>
      </w:r>
      <w:proofErr w:type="gramEnd"/>
      <w:r>
        <w:rPr>
          <w:sz w:val="24"/>
        </w:rPr>
        <w:t xml:space="preserve"> –</w:t>
      </w:r>
      <w:proofErr w:type="spellStart"/>
      <w:proofErr w:type="gramStart"/>
      <w:r>
        <w:rPr>
          <w:sz w:val="24"/>
        </w:rPr>
        <w:t>li</w:t>
      </w:r>
      <w:proofErr w:type="spellEnd"/>
      <w:proofErr w:type="gramEnd"/>
      <w:r>
        <w:rPr>
          <w:sz w:val="24"/>
        </w:rPr>
        <w:t xml:space="preserve"> </w:t>
      </w:r>
      <w:r w:rsidR="004E4D9B">
        <w:rPr>
          <w:sz w:val="24"/>
        </w:rPr>
        <w:t xml:space="preserve">se o čas kratší, než </w:t>
      </w:r>
      <w:r>
        <w:rPr>
          <w:sz w:val="24"/>
        </w:rPr>
        <w:t xml:space="preserve">1 hodina, lze uvedený náklad krátit o polovinu, tj. na </w:t>
      </w:r>
      <w:r w:rsidRPr="00A24609">
        <w:rPr>
          <w:b/>
          <w:sz w:val="24"/>
        </w:rPr>
        <w:t xml:space="preserve">110,00,-Kč          </w:t>
      </w:r>
      <w:r w:rsidR="003309F3" w:rsidRPr="00A24609">
        <w:rPr>
          <w:b/>
          <w:sz w:val="24"/>
        </w:rPr>
        <w:t xml:space="preserve">                                                                    </w:t>
      </w:r>
    </w:p>
    <w:p w:rsidR="003309F3" w:rsidRPr="003309F3" w:rsidRDefault="003309F3" w:rsidP="003309F3">
      <w:pPr>
        <w:ind w:right="-180"/>
        <w:rPr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>V případě, že bude za poskytnutí informace požadována úhrada, je nutné tuto skutečnost a její výši žadateli oznámit písemně před poskytnutím informace, jinak Obecní úřad ztrácí na úhradu nárok. Z oznámení musí být patrné, jak byla úhrada vyčíslena.</w:t>
      </w:r>
    </w:p>
    <w:p w:rsidR="003309F3" w:rsidRPr="003309F3" w:rsidRDefault="003309F3" w:rsidP="003309F3">
      <w:pPr>
        <w:ind w:right="-180"/>
        <w:rPr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>Pokud bylo poskytnutí informace podmíněno zaplacením úhrady, je žadatel povinen požadovanou úhradu zaplatit do 60 dnů ode dne oznámení její výše, jinak Obecní úřad žádost odloží.</w:t>
      </w:r>
    </w:p>
    <w:p w:rsidR="003309F3" w:rsidRPr="003309F3" w:rsidRDefault="003309F3" w:rsidP="003309F3">
      <w:pPr>
        <w:ind w:right="-180"/>
        <w:rPr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>Úhradu za poskytnutí informace provede žadatel na základě vyúčtování na pokladně Obecního úřadu nebo bezhotovostní platbou na účet obce a to před podáním informace, a to na základě výzvy zpracovatele informace.</w:t>
      </w:r>
    </w:p>
    <w:p w:rsidR="003309F3" w:rsidRPr="003309F3" w:rsidRDefault="003309F3" w:rsidP="003309F3">
      <w:pPr>
        <w:ind w:right="-180"/>
        <w:rPr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>Uhrazení nákladů předem je podmínkou a předpokladem poskytnutí požadované informace.</w:t>
      </w:r>
    </w:p>
    <w:p w:rsidR="003309F3" w:rsidRPr="003309F3" w:rsidRDefault="003309F3" w:rsidP="003309F3">
      <w:pPr>
        <w:ind w:right="-180"/>
        <w:rPr>
          <w:sz w:val="24"/>
        </w:rPr>
      </w:pPr>
    </w:p>
    <w:p w:rsidR="003309F3" w:rsidRDefault="00A24609" w:rsidP="00A24609">
      <w:pPr>
        <w:ind w:right="-180"/>
        <w:rPr>
          <w:sz w:val="24"/>
        </w:rPr>
      </w:pPr>
      <w:r>
        <w:rPr>
          <w:sz w:val="24"/>
        </w:rPr>
        <w:t xml:space="preserve"> </w:t>
      </w:r>
      <w:r w:rsidR="00C52C95">
        <w:rPr>
          <w:sz w:val="24"/>
        </w:rPr>
        <w:t xml:space="preserve">   </w:t>
      </w:r>
      <w:r>
        <w:rPr>
          <w:sz w:val="24"/>
        </w:rPr>
        <w:t xml:space="preserve">Omezení práva na </w:t>
      </w:r>
      <w:proofErr w:type="gramStart"/>
      <w:r>
        <w:rPr>
          <w:sz w:val="24"/>
        </w:rPr>
        <w:t>informace :</w:t>
      </w:r>
      <w:proofErr w:type="gramEnd"/>
    </w:p>
    <w:p w:rsidR="00A24609" w:rsidRDefault="00A24609" w:rsidP="00A24609">
      <w:pPr>
        <w:ind w:right="-180"/>
        <w:rPr>
          <w:sz w:val="24"/>
        </w:rPr>
      </w:pPr>
      <w:r>
        <w:rPr>
          <w:sz w:val="24"/>
        </w:rPr>
        <w:t xml:space="preserve">Neposkytují se </w:t>
      </w:r>
      <w:proofErr w:type="gramStart"/>
      <w:r>
        <w:rPr>
          <w:sz w:val="24"/>
        </w:rPr>
        <w:t>informace :</w:t>
      </w:r>
      <w:proofErr w:type="gramEnd"/>
    </w:p>
    <w:p w:rsidR="00A24609" w:rsidRDefault="00A24609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 xml:space="preserve">O utajovaných </w:t>
      </w:r>
      <w:proofErr w:type="gramStart"/>
      <w:r>
        <w:rPr>
          <w:sz w:val="24"/>
        </w:rPr>
        <w:t>skutečnostech ( písemnost</w:t>
      </w:r>
      <w:proofErr w:type="gramEnd"/>
      <w:r>
        <w:rPr>
          <w:sz w:val="24"/>
        </w:rPr>
        <w:t xml:space="preserve"> tak musí být označena)</w:t>
      </w:r>
    </w:p>
    <w:p w:rsidR="00A24609" w:rsidRDefault="00A24609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>O osobnosti a soukromí fyzické osoby</w:t>
      </w:r>
    </w:p>
    <w:p w:rsidR="00A24609" w:rsidRDefault="00A24609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>O obchodním tajemství</w:t>
      </w:r>
    </w:p>
    <w:p w:rsidR="00A24609" w:rsidRDefault="00A24609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>O majetkových poměrech osoby, která není povinným subjektem</w:t>
      </w:r>
    </w:p>
    <w:p w:rsidR="00A24609" w:rsidRDefault="00A24609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>Vztahující se výlučně k vnitřním pokynům a personálním předpisům</w:t>
      </w:r>
    </w:p>
    <w:p w:rsidR="00A24609" w:rsidRDefault="00A24609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>Pokud jde o novou informaci, která vznikla při přípravě rozhodnutí povinného subjektu, pokud zákon nestanoví jinak</w:t>
      </w:r>
    </w:p>
    <w:p w:rsidR="00A24609" w:rsidRDefault="00A24609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 xml:space="preserve">Pokud byly předány osobou, jíž takovou povinnost zákon neukládá, </w:t>
      </w:r>
      <w:proofErr w:type="spellStart"/>
      <w:r>
        <w:rPr>
          <w:sz w:val="24"/>
        </w:rPr>
        <w:t>pojd</w:t>
      </w:r>
      <w:proofErr w:type="spellEnd"/>
      <w:r>
        <w:rPr>
          <w:sz w:val="24"/>
        </w:rPr>
        <w:t xml:space="preserve"> sdělila, že s poskytnutím informace souhlasí</w:t>
      </w:r>
    </w:p>
    <w:p w:rsidR="004E4D9B" w:rsidRDefault="004E4D9B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>Které jsou zveřejněny podle zvláštního zákona</w:t>
      </w:r>
    </w:p>
    <w:p w:rsidR="004E4D9B" w:rsidRDefault="004E4D9B" w:rsidP="00D621BB">
      <w:pPr>
        <w:pStyle w:val="Odstavecseseznamem"/>
        <w:numPr>
          <w:ilvl w:val="0"/>
          <w:numId w:val="5"/>
        </w:numPr>
        <w:ind w:right="-180"/>
        <w:rPr>
          <w:sz w:val="24"/>
        </w:rPr>
      </w:pPr>
      <w:r>
        <w:rPr>
          <w:sz w:val="24"/>
        </w:rPr>
        <w:t>Pokud by tím byla porušena ochrana duševního zdraví</w:t>
      </w:r>
    </w:p>
    <w:p w:rsidR="004E4D9B" w:rsidRPr="00A24609" w:rsidRDefault="004E4D9B" w:rsidP="004E4D9B">
      <w:pPr>
        <w:pStyle w:val="Odstavecseseznamem"/>
        <w:ind w:left="1004" w:right="-180"/>
        <w:rPr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 xml:space="preserve">Schváleno </w:t>
      </w:r>
      <w:proofErr w:type="gramStart"/>
      <w:r w:rsidRPr="003309F3">
        <w:rPr>
          <w:sz w:val="24"/>
        </w:rPr>
        <w:t>na</w:t>
      </w:r>
      <w:r w:rsidR="00EC7385">
        <w:rPr>
          <w:sz w:val="24"/>
        </w:rPr>
        <w:t xml:space="preserve"> </w:t>
      </w:r>
      <w:r w:rsidR="00A24609">
        <w:rPr>
          <w:sz w:val="24"/>
        </w:rPr>
        <w:t>1</w:t>
      </w:r>
      <w:r w:rsidR="00283149">
        <w:rPr>
          <w:sz w:val="24"/>
        </w:rPr>
        <w:t>.zased</w:t>
      </w:r>
      <w:r w:rsidR="00A24609">
        <w:rPr>
          <w:sz w:val="24"/>
        </w:rPr>
        <w:t>ání</w:t>
      </w:r>
      <w:proofErr w:type="gramEnd"/>
      <w:r w:rsidR="00A24609">
        <w:rPr>
          <w:sz w:val="24"/>
        </w:rPr>
        <w:t xml:space="preserve"> zastupitelstva dne 5</w:t>
      </w:r>
      <w:r w:rsidR="0026719F">
        <w:rPr>
          <w:sz w:val="24"/>
        </w:rPr>
        <w:t>.12.201</w:t>
      </w:r>
      <w:r w:rsidR="00A24609">
        <w:rPr>
          <w:sz w:val="24"/>
        </w:rPr>
        <w:t>8</w:t>
      </w:r>
      <w:r w:rsidR="00EC7385">
        <w:rPr>
          <w:sz w:val="24"/>
        </w:rPr>
        <w:t xml:space="preserve"> pod </w:t>
      </w:r>
      <w:proofErr w:type="spellStart"/>
      <w:r w:rsidR="00EC7385">
        <w:rPr>
          <w:sz w:val="24"/>
        </w:rPr>
        <w:t>č.usn</w:t>
      </w:r>
      <w:proofErr w:type="spellEnd"/>
      <w:r w:rsidR="00EC7385">
        <w:rPr>
          <w:sz w:val="24"/>
        </w:rPr>
        <w:t>.</w:t>
      </w:r>
      <w:r w:rsidRPr="003309F3">
        <w:rPr>
          <w:sz w:val="24"/>
        </w:rPr>
        <w:t xml:space="preserve"> :</w:t>
      </w:r>
      <w:r w:rsidR="0026719F">
        <w:rPr>
          <w:sz w:val="24"/>
        </w:rPr>
        <w:t xml:space="preserve"> </w:t>
      </w:r>
      <w:r w:rsidRPr="003309F3">
        <w:rPr>
          <w:sz w:val="24"/>
        </w:rPr>
        <w:t xml:space="preserve"> </w:t>
      </w:r>
      <w:r w:rsidR="00B34A8E">
        <w:rPr>
          <w:sz w:val="24"/>
        </w:rPr>
        <w:t>19/2018</w:t>
      </w:r>
      <w:bookmarkStart w:id="0" w:name="_GoBack"/>
      <w:bookmarkEnd w:id="0"/>
    </w:p>
    <w:p w:rsidR="003309F3" w:rsidRPr="003309F3" w:rsidRDefault="003309F3" w:rsidP="00A24609">
      <w:pPr>
        <w:ind w:left="0" w:right="-180"/>
        <w:rPr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</w:p>
    <w:p w:rsidR="003309F3" w:rsidRDefault="003309F3" w:rsidP="003309F3">
      <w:pPr>
        <w:ind w:right="-180"/>
        <w:rPr>
          <w:sz w:val="24"/>
        </w:rPr>
      </w:pPr>
    </w:p>
    <w:p w:rsidR="003309F3" w:rsidRDefault="003309F3" w:rsidP="003309F3">
      <w:pPr>
        <w:ind w:right="-180"/>
        <w:rPr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 xml:space="preserve">                                                                                                  </w:t>
      </w:r>
      <w:r>
        <w:rPr>
          <w:sz w:val="24"/>
        </w:rPr>
        <w:t xml:space="preserve">          </w:t>
      </w:r>
      <w:r w:rsidR="00EC7385">
        <w:rPr>
          <w:sz w:val="24"/>
        </w:rPr>
        <w:t xml:space="preserve">                       </w:t>
      </w:r>
      <w:r>
        <w:rPr>
          <w:sz w:val="24"/>
        </w:rPr>
        <w:t xml:space="preserve"> </w:t>
      </w:r>
      <w:r w:rsidRPr="003309F3">
        <w:rPr>
          <w:sz w:val="24"/>
        </w:rPr>
        <w:t xml:space="preserve"> Zuzana Večerková</w:t>
      </w:r>
    </w:p>
    <w:p w:rsidR="003309F3" w:rsidRDefault="003309F3" w:rsidP="00A24609">
      <w:pPr>
        <w:ind w:right="-180"/>
        <w:rPr>
          <w:sz w:val="24"/>
        </w:rPr>
      </w:pPr>
      <w:r w:rsidRPr="003309F3">
        <w:rPr>
          <w:sz w:val="24"/>
        </w:rPr>
        <w:t xml:space="preserve">                                                                                                       </w:t>
      </w:r>
      <w:r>
        <w:rPr>
          <w:sz w:val="24"/>
        </w:rPr>
        <w:t xml:space="preserve">         </w:t>
      </w:r>
      <w:r w:rsidRPr="003309F3">
        <w:rPr>
          <w:sz w:val="24"/>
        </w:rPr>
        <w:t xml:space="preserve">    </w:t>
      </w:r>
      <w:r w:rsidR="00EC7385">
        <w:rPr>
          <w:sz w:val="24"/>
        </w:rPr>
        <w:t xml:space="preserve">                      </w:t>
      </w:r>
      <w:r w:rsidR="00A24609">
        <w:rPr>
          <w:sz w:val="24"/>
        </w:rPr>
        <w:t>starostka</w:t>
      </w:r>
    </w:p>
    <w:p w:rsidR="003309F3" w:rsidRDefault="003309F3" w:rsidP="003309F3">
      <w:pPr>
        <w:ind w:right="-180"/>
        <w:rPr>
          <w:sz w:val="24"/>
        </w:rPr>
      </w:pPr>
    </w:p>
    <w:p w:rsidR="003309F3" w:rsidRDefault="003309F3" w:rsidP="003309F3">
      <w:pPr>
        <w:ind w:right="-180"/>
        <w:rPr>
          <w:sz w:val="24"/>
        </w:rPr>
      </w:pPr>
    </w:p>
    <w:p w:rsidR="003309F3" w:rsidRPr="003309F3" w:rsidRDefault="00EC7385" w:rsidP="003309F3">
      <w:pPr>
        <w:ind w:right="-180"/>
        <w:rPr>
          <w:sz w:val="24"/>
        </w:rPr>
      </w:pPr>
      <w:r>
        <w:rPr>
          <w:sz w:val="24"/>
        </w:rPr>
        <w:t>Na</w:t>
      </w:r>
      <w:r w:rsidR="00C52C95">
        <w:rPr>
          <w:sz w:val="24"/>
        </w:rPr>
        <w:t xml:space="preserve"> ÚD </w:t>
      </w:r>
      <w:proofErr w:type="gramStart"/>
      <w:r w:rsidR="00C52C95">
        <w:rPr>
          <w:sz w:val="24"/>
        </w:rPr>
        <w:t xml:space="preserve">vyvěšeno :  </w:t>
      </w:r>
      <w:r w:rsidR="00671C11">
        <w:rPr>
          <w:sz w:val="24"/>
        </w:rPr>
        <w:t>19.11.2018</w:t>
      </w:r>
      <w:proofErr w:type="gramEnd"/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>Z ÚD    sejmuto   :</w:t>
      </w:r>
      <w:r w:rsidR="00671C11">
        <w:rPr>
          <w:sz w:val="24"/>
        </w:rPr>
        <w:t xml:space="preserve">    5.12.2018</w:t>
      </w:r>
    </w:p>
    <w:p w:rsidR="003309F3" w:rsidRPr="003309F3" w:rsidRDefault="003309F3" w:rsidP="003309F3">
      <w:pPr>
        <w:ind w:right="-180"/>
        <w:rPr>
          <w:sz w:val="24"/>
        </w:rPr>
      </w:pPr>
    </w:p>
    <w:p w:rsidR="003309F3" w:rsidRPr="003309F3" w:rsidRDefault="003309F3" w:rsidP="003309F3">
      <w:pPr>
        <w:ind w:right="-180"/>
        <w:rPr>
          <w:sz w:val="24"/>
        </w:rPr>
      </w:pPr>
      <w:r w:rsidRPr="003309F3">
        <w:rPr>
          <w:sz w:val="24"/>
        </w:rPr>
        <w:t xml:space="preserve">                                                                                 </w:t>
      </w:r>
    </w:p>
    <w:p w:rsidR="003309F3" w:rsidRPr="003309F3" w:rsidRDefault="003309F3" w:rsidP="003309F3">
      <w:pPr>
        <w:ind w:right="-180"/>
        <w:rPr>
          <w:sz w:val="24"/>
        </w:rPr>
      </w:pPr>
    </w:p>
    <w:p w:rsidR="00DD402D" w:rsidRPr="003309F3" w:rsidRDefault="00DD402D" w:rsidP="00592F62">
      <w:pPr>
        <w:rPr>
          <w:sz w:val="24"/>
        </w:rPr>
      </w:pPr>
    </w:p>
    <w:sectPr w:rsidR="00DD402D" w:rsidRPr="003309F3" w:rsidSect="00695B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121" w:rsidRDefault="00186121">
      <w:r>
        <w:separator/>
      </w:r>
    </w:p>
  </w:endnote>
  <w:endnote w:type="continuationSeparator" w:id="0">
    <w:p w:rsidR="00186121" w:rsidRDefault="00186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7E89FDF-8739-4271-B17E-FBF792191900}"/>
    <w:embedBold r:id="rId2" w:fontKey="{CEAE3E82-9F5F-4BDA-BCD3-1410D4076E33}"/>
    <w:embedItalic r:id="rId3" w:fontKey="{068C2987-029E-4349-AC3E-97183FBAF3B4}"/>
    <w:embedBoldItalic r:id="rId4" w:fontKey="{B1C61606-AC10-4E48-BBA1-A28963D17E1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7D2E777-E9D5-4565-B45F-32F21FD2AF3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29DFC701-0231-46B2-A35E-6C61597BE4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2B8" w:rsidRDefault="00B072B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5FC" w:rsidRDefault="00E835FC">
    <w:pPr>
      <w:pStyle w:val="Zpat"/>
    </w:pPr>
  </w:p>
  <w:p w:rsidR="00E01C41" w:rsidRDefault="00E01C41" w:rsidP="000330C3">
    <w:pPr>
      <w:pStyle w:val="Zpat"/>
      <w:spacing w:before="240"/>
      <w:ind w:left="-340" w:righ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2B8" w:rsidRDefault="00B072B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121" w:rsidRDefault="00186121">
      <w:r>
        <w:separator/>
      </w:r>
    </w:p>
  </w:footnote>
  <w:footnote w:type="continuationSeparator" w:id="0">
    <w:p w:rsidR="00186121" w:rsidRDefault="00186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2B8" w:rsidRDefault="00B072B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6CF" w:rsidRDefault="00EE48BA" w:rsidP="00695BDE">
    <w:pPr>
      <w:pStyle w:val="Zhlav"/>
      <w:tabs>
        <w:tab w:val="clear" w:pos="4536"/>
        <w:tab w:val="clear" w:pos="9072"/>
        <w:tab w:val="left" w:pos="3293"/>
      </w:tabs>
      <w:spacing w:after="120"/>
      <w:ind w:left="-567"/>
    </w:pPr>
    <w:r>
      <w:rPr>
        <w:noProof/>
      </w:rPr>
      <w:drawing>
        <wp:inline distT="0" distB="0" distL="0" distR="0">
          <wp:extent cx="7524750" cy="1724025"/>
          <wp:effectExtent l="0" t="0" r="0" b="9525"/>
          <wp:docPr id="1" name="obrázek 28" descr="C:\Users\Vláďa\Desktop\struzna-o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 descr="C:\Users\Vláďa\Desktop\struzna-ok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72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402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2B8" w:rsidRDefault="00B072B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B683E"/>
    <w:multiLevelType w:val="hybridMultilevel"/>
    <w:tmpl w:val="C55CD6A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23B06D8"/>
    <w:multiLevelType w:val="hybridMultilevel"/>
    <w:tmpl w:val="6A549DF6"/>
    <w:lvl w:ilvl="0" w:tplc="0405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 w15:restartNumberingAfterBreak="0">
    <w:nsid w:val="58F860D8"/>
    <w:multiLevelType w:val="hybridMultilevel"/>
    <w:tmpl w:val="1C96F8C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67405CE"/>
    <w:multiLevelType w:val="hybridMultilevel"/>
    <w:tmpl w:val="B958126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BA"/>
    <w:rsid w:val="00000CA0"/>
    <w:rsid w:val="000023C4"/>
    <w:rsid w:val="000330C3"/>
    <w:rsid w:val="00071885"/>
    <w:rsid w:val="00084B4D"/>
    <w:rsid w:val="00091A37"/>
    <w:rsid w:val="000D0FC8"/>
    <w:rsid w:val="0010031E"/>
    <w:rsid w:val="00132A51"/>
    <w:rsid w:val="0013735D"/>
    <w:rsid w:val="00167B7C"/>
    <w:rsid w:val="00186121"/>
    <w:rsid w:val="001A2127"/>
    <w:rsid w:val="002124E6"/>
    <w:rsid w:val="0021681F"/>
    <w:rsid w:val="00222F3F"/>
    <w:rsid w:val="0026719F"/>
    <w:rsid w:val="00272369"/>
    <w:rsid w:val="00272CF2"/>
    <w:rsid w:val="002765ED"/>
    <w:rsid w:val="00283149"/>
    <w:rsid w:val="002C7F55"/>
    <w:rsid w:val="00303B9B"/>
    <w:rsid w:val="003309F3"/>
    <w:rsid w:val="003D0C05"/>
    <w:rsid w:val="003D1BE1"/>
    <w:rsid w:val="004056D1"/>
    <w:rsid w:val="00413D15"/>
    <w:rsid w:val="00420ACE"/>
    <w:rsid w:val="004227A7"/>
    <w:rsid w:val="004846CF"/>
    <w:rsid w:val="004E4D9B"/>
    <w:rsid w:val="004E6E41"/>
    <w:rsid w:val="00533B14"/>
    <w:rsid w:val="00533F5D"/>
    <w:rsid w:val="00537F17"/>
    <w:rsid w:val="00574B0B"/>
    <w:rsid w:val="0058558D"/>
    <w:rsid w:val="00592F62"/>
    <w:rsid w:val="006071BF"/>
    <w:rsid w:val="00613295"/>
    <w:rsid w:val="006229C4"/>
    <w:rsid w:val="00646566"/>
    <w:rsid w:val="00671C11"/>
    <w:rsid w:val="00695BDE"/>
    <w:rsid w:val="006B0964"/>
    <w:rsid w:val="007031B5"/>
    <w:rsid w:val="00707337"/>
    <w:rsid w:val="00731570"/>
    <w:rsid w:val="00771888"/>
    <w:rsid w:val="00781791"/>
    <w:rsid w:val="007B0B6E"/>
    <w:rsid w:val="007D6406"/>
    <w:rsid w:val="008A4C09"/>
    <w:rsid w:val="008E3129"/>
    <w:rsid w:val="00906EDE"/>
    <w:rsid w:val="00976FBB"/>
    <w:rsid w:val="00980111"/>
    <w:rsid w:val="009868A1"/>
    <w:rsid w:val="009A36B7"/>
    <w:rsid w:val="009C717B"/>
    <w:rsid w:val="009F06A6"/>
    <w:rsid w:val="009F77E4"/>
    <w:rsid w:val="00A24609"/>
    <w:rsid w:val="00A34423"/>
    <w:rsid w:val="00A53ECC"/>
    <w:rsid w:val="00A67CCE"/>
    <w:rsid w:val="00A71E4C"/>
    <w:rsid w:val="00A747A8"/>
    <w:rsid w:val="00AD344E"/>
    <w:rsid w:val="00B072B8"/>
    <w:rsid w:val="00B13AA6"/>
    <w:rsid w:val="00B34A8E"/>
    <w:rsid w:val="00B449DC"/>
    <w:rsid w:val="00BC0195"/>
    <w:rsid w:val="00C22437"/>
    <w:rsid w:val="00C33803"/>
    <w:rsid w:val="00C47237"/>
    <w:rsid w:val="00C52C95"/>
    <w:rsid w:val="00CA377F"/>
    <w:rsid w:val="00CD7577"/>
    <w:rsid w:val="00D21662"/>
    <w:rsid w:val="00D339DE"/>
    <w:rsid w:val="00D605F8"/>
    <w:rsid w:val="00D6107C"/>
    <w:rsid w:val="00D621BB"/>
    <w:rsid w:val="00D922EB"/>
    <w:rsid w:val="00DB37B8"/>
    <w:rsid w:val="00DB6326"/>
    <w:rsid w:val="00DC46AA"/>
    <w:rsid w:val="00DD402D"/>
    <w:rsid w:val="00DE6617"/>
    <w:rsid w:val="00E01C41"/>
    <w:rsid w:val="00E22953"/>
    <w:rsid w:val="00E44770"/>
    <w:rsid w:val="00E715F7"/>
    <w:rsid w:val="00E76650"/>
    <w:rsid w:val="00E835FC"/>
    <w:rsid w:val="00EA5986"/>
    <w:rsid w:val="00EC7385"/>
    <w:rsid w:val="00ED4A30"/>
    <w:rsid w:val="00EE48BA"/>
    <w:rsid w:val="00EF4311"/>
    <w:rsid w:val="00F227F7"/>
    <w:rsid w:val="00F5178A"/>
    <w:rsid w:val="00F9241A"/>
    <w:rsid w:val="00FB4F6C"/>
    <w:rsid w:val="00FE12C2"/>
    <w:rsid w:val="00FE3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10FE9BF-F81C-41C0-8EBB-29C8F9F4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2437"/>
    <w:pPr>
      <w:spacing w:line="252" w:lineRule="auto"/>
      <w:ind w:left="284" w:right="284"/>
      <w:jc w:val="both"/>
    </w:pPr>
    <w:rPr>
      <w:rFonts w:ascii="Calibri" w:hAnsi="Calibri"/>
      <w:color w:val="000000"/>
      <w:szCs w:val="24"/>
    </w:rPr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character" w:styleId="Zdraznnjemn">
    <w:name w:val="Subtle Emphasis"/>
    <w:basedOn w:val="Standardnpsmoodstavce"/>
    <w:uiPriority w:val="19"/>
    <w:qFormat/>
    <w:rsid w:val="00C22437"/>
    <w:rPr>
      <w:rFonts w:ascii="Calibri" w:hAnsi="Calibri"/>
      <w:i/>
      <w:iCs/>
      <w:color w:val="808080"/>
    </w:rPr>
  </w:style>
  <w:style w:type="paragraph" w:styleId="Bezmezer">
    <w:name w:val="No Spacing"/>
    <w:uiPriority w:val="1"/>
    <w:qFormat/>
    <w:rsid w:val="008A4C0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8A4C09"/>
    <w:pPr>
      <w:spacing w:after="200" w:line="276" w:lineRule="auto"/>
      <w:ind w:left="720" w:right="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esktop\obec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AF5DC-A32D-44A6-BFA4-16031B9E8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obec-Stružná-hlavickovy-pap</Template>
  <TotalTime>1</TotalTime>
  <Pages>1</Pages>
  <Words>537</Words>
  <Characters>3175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User</cp:lastModifiedBy>
  <cp:revision>4</cp:revision>
  <cp:lastPrinted>2018-11-27T07:04:00Z</cp:lastPrinted>
  <dcterms:created xsi:type="dcterms:W3CDTF">2018-11-28T07:23:00Z</dcterms:created>
  <dcterms:modified xsi:type="dcterms:W3CDTF">2018-12-06T11:36:00Z</dcterms:modified>
</cp:coreProperties>
</file>