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64B" w:rsidRPr="00D90A75" w:rsidRDefault="00080587" w:rsidP="004121D4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Návrh</w:t>
      </w:r>
      <w:r w:rsidR="00E33CC1" w:rsidRPr="00D90A75">
        <w:rPr>
          <w:b/>
          <w:sz w:val="22"/>
          <w:szCs w:val="22"/>
          <w:u w:val="single"/>
        </w:rPr>
        <w:t xml:space="preserve"> r</w:t>
      </w:r>
      <w:r>
        <w:rPr>
          <w:b/>
          <w:sz w:val="22"/>
          <w:szCs w:val="22"/>
          <w:u w:val="single"/>
        </w:rPr>
        <w:t>ozpočtu a  schválený rozpočet</w:t>
      </w:r>
      <w:r w:rsidR="00F23650">
        <w:rPr>
          <w:b/>
          <w:sz w:val="22"/>
          <w:szCs w:val="22"/>
          <w:u w:val="single"/>
        </w:rPr>
        <w:t xml:space="preserve"> obce Stružná </w:t>
      </w:r>
    </w:p>
    <w:p w:rsidR="00E33CC1" w:rsidRDefault="00E33CC1" w:rsidP="004121D4">
      <w:pPr>
        <w:rPr>
          <w:sz w:val="22"/>
          <w:szCs w:val="22"/>
        </w:rPr>
      </w:pPr>
    </w:p>
    <w:p w:rsidR="00E33CC1" w:rsidRDefault="00080587" w:rsidP="00E33CC1">
      <w:pPr>
        <w:rPr>
          <w:sz w:val="22"/>
          <w:szCs w:val="22"/>
        </w:rPr>
      </w:pPr>
      <w:r>
        <w:rPr>
          <w:sz w:val="22"/>
          <w:szCs w:val="22"/>
        </w:rPr>
        <w:t xml:space="preserve">Návrh </w:t>
      </w:r>
      <w:r w:rsidR="00E33CC1">
        <w:rPr>
          <w:sz w:val="22"/>
          <w:szCs w:val="22"/>
        </w:rPr>
        <w:t>r</w:t>
      </w:r>
      <w:r>
        <w:rPr>
          <w:sz w:val="22"/>
          <w:szCs w:val="22"/>
        </w:rPr>
        <w:t>ozpočtu a scvhálený rozpočet</w:t>
      </w:r>
      <w:r w:rsidR="007D36EB">
        <w:rPr>
          <w:sz w:val="22"/>
          <w:szCs w:val="22"/>
        </w:rPr>
        <w:t xml:space="preserve"> obce Stružná </w:t>
      </w:r>
      <w:r>
        <w:rPr>
          <w:sz w:val="22"/>
          <w:szCs w:val="22"/>
        </w:rPr>
        <w:t>jsou</w:t>
      </w:r>
      <w:r w:rsidR="00E33CC1">
        <w:rPr>
          <w:sz w:val="22"/>
          <w:szCs w:val="22"/>
        </w:rPr>
        <w:t xml:space="preserve"> zveřejněn</w:t>
      </w:r>
      <w:r>
        <w:rPr>
          <w:sz w:val="22"/>
          <w:szCs w:val="22"/>
        </w:rPr>
        <w:t>y</w:t>
      </w:r>
      <w:r w:rsidR="00E33CC1">
        <w:rPr>
          <w:sz w:val="22"/>
          <w:szCs w:val="22"/>
        </w:rPr>
        <w:t xml:space="preserve"> na internetových stránkách obce Stružná </w:t>
      </w:r>
      <w:hyperlink r:id="rId8" w:history="1">
        <w:r w:rsidR="00E33CC1" w:rsidRPr="00BD6D07">
          <w:rPr>
            <w:rStyle w:val="Hypertextovodkaz"/>
            <w:sz w:val="22"/>
            <w:szCs w:val="22"/>
          </w:rPr>
          <w:t>www.struzna.cz</w:t>
        </w:r>
      </w:hyperlink>
      <w:r w:rsidR="00E33CC1">
        <w:rPr>
          <w:sz w:val="22"/>
          <w:szCs w:val="22"/>
        </w:rPr>
        <w:t xml:space="preserve"> </w:t>
      </w:r>
      <w:r w:rsidR="00D62576">
        <w:rPr>
          <w:sz w:val="22"/>
          <w:szCs w:val="22"/>
        </w:rPr>
        <w:t>, Rozpoče</w:t>
      </w:r>
      <w:r>
        <w:rPr>
          <w:sz w:val="22"/>
          <w:szCs w:val="22"/>
        </w:rPr>
        <w:t>t obce Stružná. Do jejich listinných podob</w:t>
      </w:r>
      <w:r w:rsidR="00E33CC1">
        <w:rPr>
          <w:sz w:val="22"/>
          <w:szCs w:val="22"/>
        </w:rPr>
        <w:t xml:space="preserve"> je možno nahlédnout v kanceláři obecního úřadu Stružná : Stružná čp. 83, 364 72 Stružná, v úředních hodinách – pondělí, středa 8.00- 11.00   13.00-17.00</w:t>
      </w:r>
    </w:p>
    <w:p w:rsidR="00E33CC1" w:rsidRDefault="00E33CC1" w:rsidP="004121D4">
      <w:pPr>
        <w:rPr>
          <w:sz w:val="22"/>
          <w:szCs w:val="22"/>
        </w:rPr>
      </w:pPr>
    </w:p>
    <w:p w:rsidR="00E33CC1" w:rsidRPr="00D90A75" w:rsidRDefault="007D36EB" w:rsidP="004121D4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Rozpočtová opatření </w:t>
      </w:r>
    </w:p>
    <w:p w:rsidR="00D62576" w:rsidRDefault="00D62576" w:rsidP="004121D4">
      <w:pPr>
        <w:rPr>
          <w:sz w:val="22"/>
          <w:szCs w:val="22"/>
        </w:rPr>
      </w:pPr>
    </w:p>
    <w:p w:rsidR="00E33CC1" w:rsidRDefault="00E33CC1" w:rsidP="00E33CC1">
      <w:pPr>
        <w:rPr>
          <w:sz w:val="22"/>
          <w:szCs w:val="22"/>
        </w:rPr>
      </w:pPr>
      <w:r>
        <w:rPr>
          <w:sz w:val="22"/>
          <w:szCs w:val="22"/>
        </w:rPr>
        <w:t>Rozpočtová opatření obce</w:t>
      </w:r>
      <w:r w:rsidR="007D36EB">
        <w:rPr>
          <w:sz w:val="22"/>
          <w:szCs w:val="22"/>
        </w:rPr>
        <w:t xml:space="preserve"> Stružná </w:t>
      </w:r>
      <w:r>
        <w:rPr>
          <w:sz w:val="22"/>
          <w:szCs w:val="22"/>
        </w:rPr>
        <w:t xml:space="preserve">jsou zveřejněna na internetových stránkách obce Stružná </w:t>
      </w:r>
      <w:hyperlink r:id="rId9" w:history="1">
        <w:r w:rsidRPr="00BD6D07">
          <w:rPr>
            <w:rStyle w:val="Hypertextovodkaz"/>
            <w:sz w:val="22"/>
            <w:szCs w:val="22"/>
          </w:rPr>
          <w:t>www.struzna.cz</w:t>
        </w:r>
      </w:hyperlink>
      <w:r>
        <w:rPr>
          <w:sz w:val="22"/>
          <w:szCs w:val="22"/>
        </w:rPr>
        <w:t xml:space="preserve"> </w:t>
      </w:r>
      <w:r w:rsidR="00D90A75">
        <w:rPr>
          <w:sz w:val="22"/>
          <w:szCs w:val="22"/>
        </w:rPr>
        <w:t xml:space="preserve">, </w:t>
      </w:r>
      <w:r>
        <w:rPr>
          <w:sz w:val="22"/>
          <w:szCs w:val="22"/>
        </w:rPr>
        <w:t>Schválená rozpočtová opatření obce Stružná.</w:t>
      </w:r>
      <w:r w:rsidRPr="00E33CC1">
        <w:rPr>
          <w:sz w:val="22"/>
          <w:szCs w:val="22"/>
        </w:rPr>
        <w:t xml:space="preserve"> </w:t>
      </w:r>
      <w:r>
        <w:rPr>
          <w:sz w:val="22"/>
          <w:szCs w:val="22"/>
        </w:rPr>
        <w:t>Do jejich listinných podob je možno nahlédnout v kanceláři obecního úřadu Stružná : Stružná čp. 83, 364 72 Stružná, v úředních hodinách – pondělí, středa 8.00- 11.00   13.00-17.00</w:t>
      </w:r>
    </w:p>
    <w:p w:rsidR="00E33CC1" w:rsidRDefault="00E33CC1" w:rsidP="004121D4">
      <w:pPr>
        <w:rPr>
          <w:sz w:val="22"/>
          <w:szCs w:val="22"/>
        </w:rPr>
      </w:pPr>
    </w:p>
    <w:p w:rsidR="00E33CC1" w:rsidRPr="00D90A75" w:rsidRDefault="00080587" w:rsidP="004121D4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Návrh rozpočtového výhledu a schválený r</w:t>
      </w:r>
      <w:r w:rsidR="00F23650">
        <w:rPr>
          <w:b/>
          <w:sz w:val="22"/>
          <w:szCs w:val="22"/>
          <w:u w:val="single"/>
        </w:rPr>
        <w:t>oz</w:t>
      </w:r>
      <w:r w:rsidR="007D36EB">
        <w:rPr>
          <w:b/>
          <w:sz w:val="22"/>
          <w:szCs w:val="22"/>
          <w:u w:val="single"/>
        </w:rPr>
        <w:t xml:space="preserve">počtový výhled </w:t>
      </w:r>
    </w:p>
    <w:p w:rsidR="00D62576" w:rsidRDefault="00D62576" w:rsidP="004121D4">
      <w:pPr>
        <w:rPr>
          <w:sz w:val="22"/>
          <w:szCs w:val="22"/>
        </w:rPr>
      </w:pPr>
    </w:p>
    <w:p w:rsidR="00E33CC1" w:rsidRDefault="00080587" w:rsidP="00E33CC1">
      <w:pPr>
        <w:rPr>
          <w:sz w:val="22"/>
          <w:szCs w:val="22"/>
        </w:rPr>
      </w:pPr>
      <w:r>
        <w:rPr>
          <w:sz w:val="22"/>
          <w:szCs w:val="22"/>
        </w:rPr>
        <w:t xml:space="preserve">Návrh rozpočtového výhledu a schválený </w:t>
      </w:r>
      <w:r w:rsidR="00E33CC1">
        <w:rPr>
          <w:sz w:val="22"/>
          <w:szCs w:val="22"/>
        </w:rPr>
        <w:t xml:space="preserve">Rozpočtový </w:t>
      </w:r>
      <w:r w:rsidR="00F23650">
        <w:rPr>
          <w:sz w:val="22"/>
          <w:szCs w:val="22"/>
        </w:rPr>
        <w:t>výhle</w:t>
      </w:r>
      <w:r w:rsidR="007D36EB">
        <w:rPr>
          <w:sz w:val="22"/>
          <w:szCs w:val="22"/>
        </w:rPr>
        <w:t xml:space="preserve">d obce Stružná </w:t>
      </w:r>
      <w:r>
        <w:rPr>
          <w:sz w:val="22"/>
          <w:szCs w:val="22"/>
        </w:rPr>
        <w:t xml:space="preserve"> jsou</w:t>
      </w:r>
      <w:r w:rsidR="00E33CC1">
        <w:rPr>
          <w:sz w:val="22"/>
          <w:szCs w:val="22"/>
        </w:rPr>
        <w:t xml:space="preserve"> zveřejněn</w:t>
      </w:r>
      <w:r>
        <w:rPr>
          <w:sz w:val="22"/>
          <w:szCs w:val="22"/>
        </w:rPr>
        <w:t>y</w:t>
      </w:r>
      <w:r w:rsidR="00E33CC1">
        <w:rPr>
          <w:sz w:val="22"/>
          <w:szCs w:val="22"/>
        </w:rPr>
        <w:t xml:space="preserve"> na internetových stránkách obce Stružná </w:t>
      </w:r>
      <w:hyperlink r:id="rId10" w:history="1">
        <w:r w:rsidR="00E33CC1" w:rsidRPr="00BD6D07">
          <w:rPr>
            <w:rStyle w:val="Hypertextovodkaz"/>
            <w:sz w:val="22"/>
            <w:szCs w:val="22"/>
          </w:rPr>
          <w:t>www.struzna.cz</w:t>
        </w:r>
      </w:hyperlink>
      <w:r w:rsidR="00D90A75">
        <w:rPr>
          <w:sz w:val="22"/>
          <w:szCs w:val="22"/>
        </w:rPr>
        <w:t>,</w:t>
      </w:r>
      <w:r w:rsidR="00E33CC1">
        <w:rPr>
          <w:sz w:val="22"/>
          <w:szCs w:val="22"/>
        </w:rPr>
        <w:t xml:space="preserve"> Schválený rozpočtový </w:t>
      </w:r>
      <w:r w:rsidR="00F23650">
        <w:rPr>
          <w:sz w:val="22"/>
          <w:szCs w:val="22"/>
        </w:rPr>
        <w:t>výhle</w:t>
      </w:r>
      <w:r w:rsidR="007D36EB">
        <w:rPr>
          <w:sz w:val="22"/>
          <w:szCs w:val="22"/>
        </w:rPr>
        <w:t xml:space="preserve">d obce </w:t>
      </w:r>
      <w:r w:rsidR="00E33CC1">
        <w:rPr>
          <w:sz w:val="22"/>
          <w:szCs w:val="22"/>
        </w:rPr>
        <w:t>obecního úřadu Stružná : Stružná čp. 83, 364 72 Stružná, v úředních hodinách – pondělí, středa 8.00- 11.00   13.00-17.00</w:t>
      </w:r>
    </w:p>
    <w:p w:rsidR="00E33CC1" w:rsidRDefault="00E33CC1" w:rsidP="00E33CC1">
      <w:pPr>
        <w:rPr>
          <w:sz w:val="22"/>
          <w:szCs w:val="22"/>
        </w:rPr>
      </w:pPr>
    </w:p>
    <w:p w:rsidR="00C81F68" w:rsidRPr="00C81F68" w:rsidRDefault="00C81F68" w:rsidP="00E33CC1">
      <w:pPr>
        <w:rPr>
          <w:b/>
          <w:sz w:val="22"/>
          <w:szCs w:val="22"/>
          <w:u w:val="single"/>
        </w:rPr>
      </w:pPr>
      <w:r w:rsidRPr="00C81F68">
        <w:rPr>
          <w:b/>
          <w:sz w:val="22"/>
          <w:szCs w:val="22"/>
          <w:u w:val="single"/>
        </w:rPr>
        <w:t>Návrh Závěrečného účtu obce Stružná</w:t>
      </w:r>
    </w:p>
    <w:p w:rsidR="00C81F68" w:rsidRDefault="00C81F68" w:rsidP="00E33CC1">
      <w:pPr>
        <w:rPr>
          <w:sz w:val="22"/>
          <w:szCs w:val="22"/>
        </w:rPr>
      </w:pPr>
    </w:p>
    <w:p w:rsidR="00C81F68" w:rsidRDefault="00C81F68" w:rsidP="00E33CC1">
      <w:pPr>
        <w:rPr>
          <w:sz w:val="22"/>
          <w:szCs w:val="22"/>
        </w:rPr>
      </w:pPr>
      <w:r>
        <w:rPr>
          <w:sz w:val="22"/>
          <w:szCs w:val="22"/>
        </w:rPr>
        <w:t xml:space="preserve">Návrh Závěrečného účtu obce Stružná je zveřejněn na internetových stránkách obce Stužná </w:t>
      </w:r>
      <w:hyperlink r:id="rId11" w:history="1">
        <w:r w:rsidRPr="00C07F1E">
          <w:rPr>
            <w:rStyle w:val="Hypertextovodkaz"/>
            <w:sz w:val="22"/>
            <w:szCs w:val="22"/>
          </w:rPr>
          <w:t>www.struzna.cz</w:t>
        </w:r>
      </w:hyperlink>
      <w:r>
        <w:rPr>
          <w:sz w:val="22"/>
          <w:szCs w:val="22"/>
        </w:rPr>
        <w:t>.</w:t>
      </w:r>
    </w:p>
    <w:p w:rsidR="00C81F68" w:rsidRDefault="00C81F68" w:rsidP="00C81F68">
      <w:pPr>
        <w:rPr>
          <w:sz w:val="22"/>
          <w:szCs w:val="22"/>
        </w:rPr>
      </w:pPr>
      <w:r>
        <w:rPr>
          <w:sz w:val="22"/>
          <w:szCs w:val="22"/>
        </w:rPr>
        <w:t xml:space="preserve">Návrh Závěrečné zprávy o výsledku hospodaření obce je zveřejněn na elektronické úřední desce obce Stružná. </w:t>
      </w:r>
    </w:p>
    <w:p w:rsidR="00C81F68" w:rsidRDefault="00C81F68" w:rsidP="00C81F68">
      <w:pPr>
        <w:rPr>
          <w:sz w:val="22"/>
          <w:szCs w:val="22"/>
        </w:rPr>
      </w:pPr>
      <w:r>
        <w:rPr>
          <w:sz w:val="22"/>
          <w:szCs w:val="22"/>
        </w:rPr>
        <w:t>Do jeho listinné podoby je možno nahlédnout v kanceláři obecního úřadu Stružná: Stružná čp.83, 364 72 Stružná, v úředních hodinách – pondělí, středa 8.00- 11.00 a 13.00- 17.00 h.</w:t>
      </w:r>
    </w:p>
    <w:p w:rsidR="00C81F68" w:rsidRDefault="00C81F68" w:rsidP="00E33CC1">
      <w:pPr>
        <w:rPr>
          <w:sz w:val="22"/>
          <w:szCs w:val="22"/>
        </w:rPr>
      </w:pPr>
    </w:p>
    <w:p w:rsidR="00E33CC1" w:rsidRPr="00D90A75" w:rsidRDefault="00E33CC1" w:rsidP="00E33CC1">
      <w:pPr>
        <w:rPr>
          <w:b/>
          <w:sz w:val="22"/>
          <w:szCs w:val="22"/>
          <w:u w:val="single"/>
        </w:rPr>
      </w:pPr>
      <w:r w:rsidRPr="00D90A75">
        <w:rPr>
          <w:b/>
          <w:sz w:val="22"/>
          <w:szCs w:val="22"/>
          <w:u w:val="single"/>
        </w:rPr>
        <w:t>Závěreč</w:t>
      </w:r>
      <w:r w:rsidR="007D36EB">
        <w:rPr>
          <w:b/>
          <w:sz w:val="22"/>
          <w:szCs w:val="22"/>
          <w:u w:val="single"/>
        </w:rPr>
        <w:t xml:space="preserve">ný účet obce Stružná </w:t>
      </w:r>
    </w:p>
    <w:p w:rsidR="00D62576" w:rsidRDefault="00D62576" w:rsidP="00E33CC1">
      <w:pPr>
        <w:rPr>
          <w:sz w:val="22"/>
          <w:szCs w:val="22"/>
        </w:rPr>
      </w:pPr>
    </w:p>
    <w:p w:rsidR="00E33CC1" w:rsidRDefault="00E33CC1" w:rsidP="00E33CC1">
      <w:pPr>
        <w:rPr>
          <w:sz w:val="22"/>
          <w:szCs w:val="22"/>
        </w:rPr>
      </w:pPr>
      <w:r>
        <w:rPr>
          <w:sz w:val="22"/>
          <w:szCs w:val="22"/>
        </w:rPr>
        <w:t>Závěrečn</w:t>
      </w:r>
      <w:r w:rsidR="007D36EB">
        <w:rPr>
          <w:sz w:val="22"/>
          <w:szCs w:val="22"/>
        </w:rPr>
        <w:t xml:space="preserve">ý účet obce Stružná </w:t>
      </w:r>
      <w:r>
        <w:rPr>
          <w:sz w:val="22"/>
          <w:szCs w:val="22"/>
        </w:rPr>
        <w:t xml:space="preserve">je zveřejněn na internetových stránkách obce Stružná </w:t>
      </w:r>
      <w:hyperlink r:id="rId12" w:history="1">
        <w:r w:rsidRPr="00BD6D07">
          <w:rPr>
            <w:rStyle w:val="Hypertextovodkaz"/>
            <w:sz w:val="22"/>
            <w:szCs w:val="22"/>
          </w:rPr>
          <w:t>www.struzna.cz</w:t>
        </w:r>
      </w:hyperlink>
      <w:r>
        <w:rPr>
          <w:sz w:val="22"/>
          <w:szCs w:val="22"/>
        </w:rPr>
        <w:t xml:space="preserve"> </w:t>
      </w:r>
      <w:r w:rsidR="00D90A75">
        <w:rPr>
          <w:sz w:val="22"/>
          <w:szCs w:val="22"/>
        </w:rPr>
        <w:t xml:space="preserve">, </w:t>
      </w:r>
      <w:r>
        <w:rPr>
          <w:sz w:val="22"/>
          <w:szCs w:val="22"/>
        </w:rPr>
        <w:t>Schválený závěreč</w:t>
      </w:r>
      <w:r w:rsidR="007D36EB">
        <w:rPr>
          <w:sz w:val="22"/>
          <w:szCs w:val="22"/>
        </w:rPr>
        <w:t>ný účet obce Stružná .</w:t>
      </w:r>
    </w:p>
    <w:p w:rsidR="00E166DF" w:rsidRDefault="00E166DF" w:rsidP="00E33CC1">
      <w:pPr>
        <w:rPr>
          <w:sz w:val="22"/>
          <w:szCs w:val="22"/>
        </w:rPr>
      </w:pPr>
      <w:r>
        <w:rPr>
          <w:sz w:val="22"/>
          <w:szCs w:val="22"/>
        </w:rPr>
        <w:t>Zpráva o výsledku hospodaření obce je zveřejněna na elektronické úřední desce obce Stružná.</w:t>
      </w:r>
    </w:p>
    <w:p w:rsidR="00E33CC1" w:rsidRDefault="00E33CC1" w:rsidP="00E33CC1">
      <w:pPr>
        <w:rPr>
          <w:sz w:val="22"/>
          <w:szCs w:val="22"/>
        </w:rPr>
      </w:pPr>
      <w:r>
        <w:rPr>
          <w:sz w:val="22"/>
          <w:szCs w:val="22"/>
        </w:rPr>
        <w:t>Do jeho listinné podoby je možno nahlédnout v kanceláři obecního úřadu Stružná : Stružná čp. 83, 364 72 Stružná, v úředních hodinách – pondělí, středa 8.00- 11.00   13.00-17.00</w:t>
      </w:r>
    </w:p>
    <w:p w:rsidR="00D90A75" w:rsidRDefault="00D90A75" w:rsidP="00E33CC1">
      <w:pPr>
        <w:rPr>
          <w:sz w:val="22"/>
          <w:szCs w:val="22"/>
        </w:rPr>
      </w:pPr>
    </w:p>
    <w:p w:rsidR="00D90A75" w:rsidRDefault="00D90A75" w:rsidP="00E33CC1">
      <w:pPr>
        <w:rPr>
          <w:sz w:val="22"/>
          <w:szCs w:val="22"/>
        </w:rPr>
      </w:pPr>
    </w:p>
    <w:p w:rsidR="00D90A75" w:rsidRDefault="00D90A75" w:rsidP="00E33CC1">
      <w:pPr>
        <w:rPr>
          <w:sz w:val="22"/>
          <w:szCs w:val="22"/>
        </w:rPr>
      </w:pPr>
    </w:p>
    <w:p w:rsidR="00D90A75" w:rsidRDefault="00D90A75" w:rsidP="00C81F68">
      <w:pPr>
        <w:ind w:left="0"/>
        <w:rPr>
          <w:sz w:val="22"/>
          <w:szCs w:val="22"/>
        </w:rPr>
      </w:pPr>
    </w:p>
    <w:p w:rsidR="00D90A75" w:rsidRDefault="00D90A75" w:rsidP="00E33CC1">
      <w:pPr>
        <w:rPr>
          <w:sz w:val="22"/>
          <w:szCs w:val="22"/>
        </w:rPr>
      </w:pPr>
      <w:r>
        <w:rPr>
          <w:sz w:val="22"/>
          <w:szCs w:val="22"/>
        </w:rPr>
        <w:t>Zpracovala : Zuzana Večerková, starostka</w:t>
      </w:r>
    </w:p>
    <w:p w:rsidR="00D90A75" w:rsidRDefault="00D90A75" w:rsidP="00E33CC1">
      <w:pPr>
        <w:rPr>
          <w:sz w:val="22"/>
          <w:szCs w:val="22"/>
        </w:rPr>
      </w:pPr>
    </w:p>
    <w:p w:rsidR="00D90A75" w:rsidRDefault="00D90A75" w:rsidP="00E33CC1">
      <w:pPr>
        <w:rPr>
          <w:sz w:val="22"/>
          <w:szCs w:val="22"/>
        </w:rPr>
      </w:pPr>
    </w:p>
    <w:p w:rsidR="00D90A75" w:rsidRDefault="00D90A75" w:rsidP="00E33CC1">
      <w:pPr>
        <w:rPr>
          <w:sz w:val="22"/>
          <w:szCs w:val="22"/>
        </w:rPr>
      </w:pPr>
    </w:p>
    <w:p w:rsidR="00E33CC1" w:rsidRDefault="00E33CC1" w:rsidP="00E33CC1">
      <w:pPr>
        <w:rPr>
          <w:sz w:val="22"/>
          <w:szCs w:val="22"/>
        </w:rPr>
      </w:pPr>
    </w:p>
    <w:p w:rsidR="00E33CC1" w:rsidRPr="00F73D88" w:rsidRDefault="00E33CC1" w:rsidP="00C81F68">
      <w:pPr>
        <w:ind w:left="0"/>
        <w:rPr>
          <w:sz w:val="22"/>
          <w:szCs w:val="22"/>
        </w:rPr>
      </w:pPr>
      <w:bookmarkStart w:id="0" w:name="_GoBack"/>
      <w:bookmarkEnd w:id="0"/>
    </w:p>
    <w:sectPr w:rsidR="00E33CC1" w:rsidRPr="00F73D88" w:rsidSect="00C84858">
      <w:headerReference w:type="default" r:id="rId13"/>
      <w:footerReference w:type="default" r:id="rId14"/>
      <w:pgSz w:w="11906" w:h="16838" w:code="9"/>
      <w:pgMar w:top="2835" w:right="567" w:bottom="397" w:left="56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309B" w:rsidRDefault="0078309B">
      <w:r>
        <w:separator/>
      </w:r>
    </w:p>
  </w:endnote>
  <w:endnote w:type="continuationSeparator" w:id="0">
    <w:p w:rsidR="0078309B" w:rsidRDefault="00783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9A163E5-F94D-4AB4-B621-7273BBA53BB9}"/>
    <w:embedBold r:id="rId2" w:fontKey="{7F689A8F-DA7E-4338-BF18-A3D4B375C940}"/>
    <w:embedItalic r:id="rId3" w:fontKey="{925F4BEE-DF49-4B22-A8BD-1A43750CBEF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4" w:fontKey="{C7651A42-0831-4EC9-8CB4-83192BDDB90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54B51D87-FAA3-420A-AE6F-4DFA4328AFC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A97C3181-D9BF-42A2-962D-8B8EADA5BC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9429398"/>
      <w:docPartObj>
        <w:docPartGallery w:val="Page Numbers (Bottom of Page)"/>
        <w:docPartUnique/>
      </w:docPartObj>
    </w:sdtPr>
    <w:sdtEndPr/>
    <w:sdtContent>
      <w:p w:rsidR="000C66B7" w:rsidRDefault="000C66B7" w:rsidP="000C66B7">
        <w:pPr>
          <w:pStyle w:val="Zpat"/>
        </w:pPr>
        <w:r>
          <w:t xml:space="preserve">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8309B">
          <w:rPr>
            <w:noProof/>
          </w:rPr>
          <w:t>1</w:t>
        </w:r>
        <w:r>
          <w:fldChar w:fldCharType="end"/>
        </w:r>
      </w:p>
    </w:sdtContent>
  </w:sdt>
  <w:p w:rsidR="00E24B4E" w:rsidRDefault="00E24B4E" w:rsidP="000330C3">
    <w:pPr>
      <w:pStyle w:val="Zpat"/>
      <w:spacing w:before="240"/>
      <w:ind w:left="-340" w:righ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309B" w:rsidRDefault="0078309B">
      <w:r>
        <w:separator/>
      </w:r>
    </w:p>
  </w:footnote>
  <w:footnote w:type="continuationSeparator" w:id="0">
    <w:p w:rsidR="0078309B" w:rsidRDefault="007830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B4E" w:rsidRDefault="00E24B4E" w:rsidP="00DB6326">
    <w:pPr>
      <w:pStyle w:val="Zhlav"/>
      <w:tabs>
        <w:tab w:val="clear" w:pos="4536"/>
        <w:tab w:val="clear" w:pos="9072"/>
        <w:tab w:val="left" w:pos="3293"/>
      </w:tabs>
      <w:spacing w:after="120"/>
      <w:ind w:left="-595"/>
    </w:pPr>
    <w:r>
      <w:rPr>
        <w:noProof/>
      </w:rPr>
      <w:drawing>
        <wp:inline distT="0" distB="0" distL="0" distR="0" wp14:anchorId="6F1278D7" wp14:editId="32B2D04F">
          <wp:extent cx="7532370" cy="1720215"/>
          <wp:effectExtent l="0" t="0" r="0" b="0"/>
          <wp:docPr id="1" name="obrázek 25" descr="C:\Users\Vláďa\Desktop\struzna-o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5" descr="C:\Users\Vláďa\Desktop\struzna-ok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172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F38B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065B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AAE0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DC3D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CC36A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000001"/>
    <w:multiLevelType w:val="multilevel"/>
    <w:tmpl w:val="00000001"/>
    <w:name w:val="WW8Num1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6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7" w15:restartNumberingAfterBreak="0">
    <w:nsid w:val="01B11ACC"/>
    <w:multiLevelType w:val="hybridMultilevel"/>
    <w:tmpl w:val="7424E8E2"/>
    <w:lvl w:ilvl="0" w:tplc="5B346B30">
      <w:numFmt w:val="bullet"/>
      <w:lvlText w:val="-"/>
      <w:lvlJc w:val="left"/>
      <w:pPr>
        <w:ind w:left="1607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32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4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6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8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0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2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4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67" w:hanging="360"/>
      </w:pPr>
      <w:rPr>
        <w:rFonts w:ascii="Wingdings" w:hAnsi="Wingdings" w:hint="default"/>
      </w:rPr>
    </w:lvl>
  </w:abstractNum>
  <w:abstractNum w:abstractNumId="8" w15:restartNumberingAfterBreak="0">
    <w:nsid w:val="03877B3D"/>
    <w:multiLevelType w:val="hybridMultilevel"/>
    <w:tmpl w:val="C65C51B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5AA6B6F"/>
    <w:multiLevelType w:val="hybridMultilevel"/>
    <w:tmpl w:val="9FC607A6"/>
    <w:lvl w:ilvl="0" w:tplc="6BE845BC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908" w:hanging="360"/>
      </w:pPr>
    </w:lvl>
    <w:lvl w:ilvl="2" w:tplc="0405001B" w:tentative="1">
      <w:start w:val="1"/>
      <w:numFmt w:val="lowerRoman"/>
      <w:lvlText w:val="%3."/>
      <w:lvlJc w:val="right"/>
      <w:pPr>
        <w:ind w:left="5628" w:hanging="180"/>
      </w:pPr>
    </w:lvl>
    <w:lvl w:ilvl="3" w:tplc="0405000F" w:tentative="1">
      <w:start w:val="1"/>
      <w:numFmt w:val="decimal"/>
      <w:lvlText w:val="%4."/>
      <w:lvlJc w:val="left"/>
      <w:pPr>
        <w:ind w:left="6348" w:hanging="360"/>
      </w:pPr>
    </w:lvl>
    <w:lvl w:ilvl="4" w:tplc="04050019" w:tentative="1">
      <w:start w:val="1"/>
      <w:numFmt w:val="lowerLetter"/>
      <w:lvlText w:val="%5."/>
      <w:lvlJc w:val="left"/>
      <w:pPr>
        <w:ind w:left="7068" w:hanging="360"/>
      </w:pPr>
    </w:lvl>
    <w:lvl w:ilvl="5" w:tplc="0405001B" w:tentative="1">
      <w:start w:val="1"/>
      <w:numFmt w:val="lowerRoman"/>
      <w:lvlText w:val="%6."/>
      <w:lvlJc w:val="right"/>
      <w:pPr>
        <w:ind w:left="7788" w:hanging="180"/>
      </w:pPr>
    </w:lvl>
    <w:lvl w:ilvl="6" w:tplc="0405000F" w:tentative="1">
      <w:start w:val="1"/>
      <w:numFmt w:val="decimal"/>
      <w:lvlText w:val="%7."/>
      <w:lvlJc w:val="left"/>
      <w:pPr>
        <w:ind w:left="8508" w:hanging="360"/>
      </w:pPr>
    </w:lvl>
    <w:lvl w:ilvl="7" w:tplc="04050019" w:tentative="1">
      <w:start w:val="1"/>
      <w:numFmt w:val="lowerLetter"/>
      <w:lvlText w:val="%8."/>
      <w:lvlJc w:val="left"/>
      <w:pPr>
        <w:ind w:left="9228" w:hanging="360"/>
      </w:pPr>
    </w:lvl>
    <w:lvl w:ilvl="8" w:tplc="0405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0" w15:restartNumberingAfterBreak="0">
    <w:nsid w:val="087C1F05"/>
    <w:multiLevelType w:val="hybridMultilevel"/>
    <w:tmpl w:val="40BE2E80"/>
    <w:lvl w:ilvl="0" w:tplc="D9A8BB0C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 w:val="0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9CF4065"/>
    <w:multiLevelType w:val="multilevel"/>
    <w:tmpl w:val="562655C2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9AE0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009AE0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9AE0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2" w15:restartNumberingAfterBreak="0">
    <w:nsid w:val="1A6548A8"/>
    <w:multiLevelType w:val="hybridMultilevel"/>
    <w:tmpl w:val="2AE4B8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1B4C88"/>
    <w:multiLevelType w:val="hybridMultilevel"/>
    <w:tmpl w:val="99DAD654"/>
    <w:lvl w:ilvl="0" w:tplc="E31AED50">
      <w:start w:val="1"/>
      <w:numFmt w:val="bullet"/>
      <w:lvlText w:val="-"/>
      <w:lvlJc w:val="left"/>
      <w:pPr>
        <w:tabs>
          <w:tab w:val="num" w:pos="795"/>
        </w:tabs>
        <w:ind w:left="795" w:hanging="43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C11EE1"/>
    <w:multiLevelType w:val="hybridMultilevel"/>
    <w:tmpl w:val="E95881A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ED686E"/>
    <w:multiLevelType w:val="multilevel"/>
    <w:tmpl w:val="FAD6B010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6" w15:restartNumberingAfterBreak="0">
    <w:nsid w:val="214769CF"/>
    <w:multiLevelType w:val="hybridMultilevel"/>
    <w:tmpl w:val="5546CBC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63C0576"/>
    <w:multiLevelType w:val="hybridMultilevel"/>
    <w:tmpl w:val="33F461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545E00"/>
    <w:multiLevelType w:val="hybridMultilevel"/>
    <w:tmpl w:val="665E8B4A"/>
    <w:lvl w:ilvl="0" w:tplc="C9C41AE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325" w:hanging="360"/>
      </w:pPr>
    </w:lvl>
    <w:lvl w:ilvl="2" w:tplc="0405001B" w:tentative="1">
      <w:start w:val="1"/>
      <w:numFmt w:val="lowerRoman"/>
      <w:lvlText w:val="%3."/>
      <w:lvlJc w:val="right"/>
      <w:pPr>
        <w:ind w:left="3045" w:hanging="180"/>
      </w:pPr>
    </w:lvl>
    <w:lvl w:ilvl="3" w:tplc="0405000F" w:tentative="1">
      <w:start w:val="1"/>
      <w:numFmt w:val="decimal"/>
      <w:lvlText w:val="%4."/>
      <w:lvlJc w:val="left"/>
      <w:pPr>
        <w:ind w:left="3765" w:hanging="360"/>
      </w:pPr>
    </w:lvl>
    <w:lvl w:ilvl="4" w:tplc="04050019" w:tentative="1">
      <w:start w:val="1"/>
      <w:numFmt w:val="lowerLetter"/>
      <w:lvlText w:val="%5."/>
      <w:lvlJc w:val="left"/>
      <w:pPr>
        <w:ind w:left="4485" w:hanging="360"/>
      </w:pPr>
    </w:lvl>
    <w:lvl w:ilvl="5" w:tplc="0405001B" w:tentative="1">
      <w:start w:val="1"/>
      <w:numFmt w:val="lowerRoman"/>
      <w:lvlText w:val="%6."/>
      <w:lvlJc w:val="right"/>
      <w:pPr>
        <w:ind w:left="5205" w:hanging="180"/>
      </w:pPr>
    </w:lvl>
    <w:lvl w:ilvl="6" w:tplc="0405000F" w:tentative="1">
      <w:start w:val="1"/>
      <w:numFmt w:val="decimal"/>
      <w:lvlText w:val="%7."/>
      <w:lvlJc w:val="left"/>
      <w:pPr>
        <w:ind w:left="5925" w:hanging="360"/>
      </w:pPr>
    </w:lvl>
    <w:lvl w:ilvl="7" w:tplc="04050019" w:tentative="1">
      <w:start w:val="1"/>
      <w:numFmt w:val="lowerLetter"/>
      <w:lvlText w:val="%8."/>
      <w:lvlJc w:val="left"/>
      <w:pPr>
        <w:ind w:left="6645" w:hanging="360"/>
      </w:pPr>
    </w:lvl>
    <w:lvl w:ilvl="8" w:tplc="0405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9" w15:restartNumberingAfterBreak="0">
    <w:nsid w:val="2AE958C0"/>
    <w:multiLevelType w:val="multilevel"/>
    <w:tmpl w:val="E3140F6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424242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0" w15:restartNumberingAfterBreak="0">
    <w:nsid w:val="2B6336FD"/>
    <w:multiLevelType w:val="hybridMultilevel"/>
    <w:tmpl w:val="886E78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D43AF7"/>
    <w:multiLevelType w:val="multilevel"/>
    <w:tmpl w:val="81D402FC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2" w15:restartNumberingAfterBreak="0">
    <w:nsid w:val="33FF7FC1"/>
    <w:multiLevelType w:val="hybridMultilevel"/>
    <w:tmpl w:val="BC4EACC4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25607C"/>
    <w:multiLevelType w:val="hybridMultilevel"/>
    <w:tmpl w:val="ADD07728"/>
    <w:lvl w:ilvl="0" w:tplc="BC58EC04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33D47CE"/>
    <w:multiLevelType w:val="hybridMultilevel"/>
    <w:tmpl w:val="B7303748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D86476"/>
    <w:multiLevelType w:val="hybridMultilevel"/>
    <w:tmpl w:val="9CB42330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E371B0"/>
    <w:multiLevelType w:val="hybridMultilevel"/>
    <w:tmpl w:val="816A2D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307414"/>
    <w:multiLevelType w:val="multilevel"/>
    <w:tmpl w:val="53B600F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8" w15:restartNumberingAfterBreak="0">
    <w:nsid w:val="46E62344"/>
    <w:multiLevelType w:val="multilevel"/>
    <w:tmpl w:val="782E15B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9" w15:restartNumberingAfterBreak="0">
    <w:nsid w:val="4A195FEF"/>
    <w:multiLevelType w:val="hybridMultilevel"/>
    <w:tmpl w:val="377E53D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6E10BC"/>
    <w:multiLevelType w:val="multilevel"/>
    <w:tmpl w:val="62ACCFF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567"/>
        </w:tabs>
        <w:ind w:left="567" w:firstLine="284"/>
      </w:pPr>
      <w:rPr>
        <w:rFonts w:ascii="Symbol" w:hAnsi="Symbol" w:hint="default"/>
        <w:color w:val="F10427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1" w15:restartNumberingAfterBreak="0">
    <w:nsid w:val="4CB74A94"/>
    <w:multiLevelType w:val="multilevel"/>
    <w:tmpl w:val="F064DF7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A0E3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A0E3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2" w15:restartNumberingAfterBreak="0">
    <w:nsid w:val="4DCA15FF"/>
    <w:multiLevelType w:val="hybridMultilevel"/>
    <w:tmpl w:val="8A820A48"/>
    <w:lvl w:ilvl="0" w:tplc="A6047CF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55510B"/>
    <w:multiLevelType w:val="hybridMultilevel"/>
    <w:tmpl w:val="924C10C4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443DBD"/>
    <w:multiLevelType w:val="hybridMultilevel"/>
    <w:tmpl w:val="5D9448FA"/>
    <w:lvl w:ilvl="0" w:tplc="ED182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757E53"/>
    <w:multiLevelType w:val="multilevel"/>
    <w:tmpl w:val="61206E6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6" w15:restartNumberingAfterBreak="0">
    <w:nsid w:val="6008564D"/>
    <w:multiLevelType w:val="hybridMultilevel"/>
    <w:tmpl w:val="A202AA50"/>
    <w:lvl w:ilvl="0" w:tplc="040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7" w15:restartNumberingAfterBreak="0">
    <w:nsid w:val="602B0F7D"/>
    <w:multiLevelType w:val="hybridMultilevel"/>
    <w:tmpl w:val="C1A43E2E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E751F4"/>
    <w:multiLevelType w:val="hybridMultilevel"/>
    <w:tmpl w:val="2FDEC8AA"/>
    <w:lvl w:ilvl="0" w:tplc="E332B688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41839D6"/>
    <w:multiLevelType w:val="hybridMultilevel"/>
    <w:tmpl w:val="0DD4B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AB7A96"/>
    <w:multiLevelType w:val="hybridMultilevel"/>
    <w:tmpl w:val="546AE3A2"/>
    <w:lvl w:ilvl="0" w:tplc="59380C2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81A04A2"/>
    <w:multiLevelType w:val="multilevel"/>
    <w:tmpl w:val="E0A01F3A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42" w15:restartNumberingAfterBreak="0">
    <w:nsid w:val="6AE11857"/>
    <w:multiLevelType w:val="hybridMultilevel"/>
    <w:tmpl w:val="C8CE18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0566F9"/>
    <w:multiLevelType w:val="multilevel"/>
    <w:tmpl w:val="A09E3A0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44" w15:restartNumberingAfterBreak="0">
    <w:nsid w:val="6F1C5F7A"/>
    <w:multiLevelType w:val="hybridMultilevel"/>
    <w:tmpl w:val="3EEAFD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6C1C6C"/>
    <w:multiLevelType w:val="multilevel"/>
    <w:tmpl w:val="B102249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46" w15:restartNumberingAfterBreak="0">
    <w:nsid w:val="77B52D6C"/>
    <w:multiLevelType w:val="multilevel"/>
    <w:tmpl w:val="C41AB57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47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48" w15:restartNumberingAfterBreak="0">
    <w:nsid w:val="7D1158DB"/>
    <w:multiLevelType w:val="multilevel"/>
    <w:tmpl w:val="A3045D9E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49" w15:restartNumberingAfterBreak="0">
    <w:nsid w:val="7E240EED"/>
    <w:multiLevelType w:val="hybridMultilevel"/>
    <w:tmpl w:val="C1D49294"/>
    <w:lvl w:ilvl="0" w:tplc="D0AA8682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44" w:hanging="360"/>
      </w:pPr>
    </w:lvl>
    <w:lvl w:ilvl="2" w:tplc="0405001B" w:tentative="1">
      <w:start w:val="1"/>
      <w:numFmt w:val="lowerRoman"/>
      <w:lvlText w:val="%3."/>
      <w:lvlJc w:val="right"/>
      <w:pPr>
        <w:ind w:left="2764" w:hanging="180"/>
      </w:pPr>
    </w:lvl>
    <w:lvl w:ilvl="3" w:tplc="0405000F" w:tentative="1">
      <w:start w:val="1"/>
      <w:numFmt w:val="decimal"/>
      <w:lvlText w:val="%4."/>
      <w:lvlJc w:val="left"/>
      <w:pPr>
        <w:ind w:left="3484" w:hanging="360"/>
      </w:pPr>
    </w:lvl>
    <w:lvl w:ilvl="4" w:tplc="04050019" w:tentative="1">
      <w:start w:val="1"/>
      <w:numFmt w:val="lowerLetter"/>
      <w:lvlText w:val="%5."/>
      <w:lvlJc w:val="left"/>
      <w:pPr>
        <w:ind w:left="4204" w:hanging="360"/>
      </w:pPr>
    </w:lvl>
    <w:lvl w:ilvl="5" w:tplc="0405001B" w:tentative="1">
      <w:start w:val="1"/>
      <w:numFmt w:val="lowerRoman"/>
      <w:lvlText w:val="%6."/>
      <w:lvlJc w:val="right"/>
      <w:pPr>
        <w:ind w:left="4924" w:hanging="180"/>
      </w:pPr>
    </w:lvl>
    <w:lvl w:ilvl="6" w:tplc="0405000F" w:tentative="1">
      <w:start w:val="1"/>
      <w:numFmt w:val="decimal"/>
      <w:lvlText w:val="%7."/>
      <w:lvlJc w:val="left"/>
      <w:pPr>
        <w:ind w:left="5644" w:hanging="360"/>
      </w:pPr>
    </w:lvl>
    <w:lvl w:ilvl="7" w:tplc="04050019" w:tentative="1">
      <w:start w:val="1"/>
      <w:numFmt w:val="lowerLetter"/>
      <w:lvlText w:val="%8."/>
      <w:lvlJc w:val="left"/>
      <w:pPr>
        <w:ind w:left="6364" w:hanging="360"/>
      </w:pPr>
    </w:lvl>
    <w:lvl w:ilvl="8" w:tplc="0405001B" w:tentative="1">
      <w:start w:val="1"/>
      <w:numFmt w:val="lowerRoman"/>
      <w:lvlText w:val="%9."/>
      <w:lvlJc w:val="right"/>
      <w:pPr>
        <w:ind w:left="7084" w:hanging="180"/>
      </w:pPr>
    </w:lvl>
  </w:abstractNum>
  <w:num w:numId="1">
    <w:abstractNumId w:val="47"/>
  </w:num>
  <w:num w:numId="2">
    <w:abstractNumId w:val="45"/>
  </w:num>
  <w:num w:numId="3">
    <w:abstractNumId w:val="15"/>
  </w:num>
  <w:num w:numId="4">
    <w:abstractNumId w:val="43"/>
  </w:num>
  <w:num w:numId="5">
    <w:abstractNumId w:val="35"/>
  </w:num>
  <w:num w:numId="6">
    <w:abstractNumId w:val="30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9"/>
  </w:num>
  <w:num w:numId="13">
    <w:abstractNumId w:val="31"/>
  </w:num>
  <w:num w:numId="14">
    <w:abstractNumId w:val="46"/>
  </w:num>
  <w:num w:numId="15">
    <w:abstractNumId w:val="21"/>
  </w:num>
  <w:num w:numId="16">
    <w:abstractNumId w:val="41"/>
  </w:num>
  <w:num w:numId="17">
    <w:abstractNumId w:val="48"/>
  </w:num>
  <w:num w:numId="18">
    <w:abstractNumId w:val="28"/>
  </w:num>
  <w:num w:numId="19">
    <w:abstractNumId w:val="27"/>
  </w:num>
  <w:num w:numId="20">
    <w:abstractNumId w:val="11"/>
  </w:num>
  <w:num w:numId="21">
    <w:abstractNumId w:val="12"/>
  </w:num>
  <w:num w:numId="22">
    <w:abstractNumId w:val="29"/>
  </w:num>
  <w:num w:numId="23">
    <w:abstractNumId w:val="34"/>
  </w:num>
  <w:num w:numId="24">
    <w:abstractNumId w:val="37"/>
  </w:num>
  <w:num w:numId="25">
    <w:abstractNumId w:val="25"/>
  </w:num>
  <w:num w:numId="26">
    <w:abstractNumId w:val="39"/>
  </w:num>
  <w:num w:numId="27">
    <w:abstractNumId w:val="33"/>
  </w:num>
  <w:num w:numId="28">
    <w:abstractNumId w:val="20"/>
  </w:num>
  <w:num w:numId="29">
    <w:abstractNumId w:val="26"/>
  </w:num>
  <w:num w:numId="30">
    <w:abstractNumId w:val="24"/>
  </w:num>
  <w:num w:numId="31">
    <w:abstractNumId w:val="22"/>
  </w:num>
  <w:num w:numId="32">
    <w:abstractNumId w:val="44"/>
  </w:num>
  <w:num w:numId="33">
    <w:abstractNumId w:val="17"/>
  </w:num>
  <w:num w:numId="34">
    <w:abstractNumId w:val="40"/>
  </w:num>
  <w:num w:numId="35">
    <w:abstractNumId w:val="42"/>
  </w:num>
  <w:num w:numId="36">
    <w:abstractNumId w:val="32"/>
  </w:num>
  <w:num w:numId="37">
    <w:abstractNumId w:val="38"/>
  </w:num>
  <w:num w:numId="38">
    <w:abstractNumId w:val="8"/>
  </w:num>
  <w:num w:numId="39">
    <w:abstractNumId w:val="36"/>
  </w:num>
  <w:num w:numId="40">
    <w:abstractNumId w:val="5"/>
  </w:num>
  <w:num w:numId="41">
    <w:abstractNumId w:val="6"/>
  </w:num>
  <w:num w:numId="42">
    <w:abstractNumId w:val="7"/>
  </w:num>
  <w:num w:numId="43">
    <w:abstractNumId w:val="18"/>
  </w:num>
  <w:num w:numId="44">
    <w:abstractNumId w:val="49"/>
  </w:num>
  <w:num w:numId="45">
    <w:abstractNumId w:val="16"/>
  </w:num>
  <w:num w:numId="46">
    <w:abstractNumId w:val="23"/>
  </w:num>
  <w:num w:numId="47">
    <w:abstractNumId w:val="14"/>
  </w:num>
  <w:num w:numId="48">
    <w:abstractNumId w:val="13"/>
  </w:num>
  <w:num w:numId="49">
    <w:abstractNumId w:val="10"/>
  </w:num>
  <w:num w:numId="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07"/>
  <w:autoHyphenation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A03"/>
    <w:rsid w:val="000000DA"/>
    <w:rsid w:val="00000CA0"/>
    <w:rsid w:val="00001844"/>
    <w:rsid w:val="00004104"/>
    <w:rsid w:val="00004B49"/>
    <w:rsid w:val="00007C7B"/>
    <w:rsid w:val="00010AC4"/>
    <w:rsid w:val="000112B1"/>
    <w:rsid w:val="0001358F"/>
    <w:rsid w:val="00014E89"/>
    <w:rsid w:val="0001748B"/>
    <w:rsid w:val="00021429"/>
    <w:rsid w:val="00026D1A"/>
    <w:rsid w:val="000330C3"/>
    <w:rsid w:val="00046974"/>
    <w:rsid w:val="00054952"/>
    <w:rsid w:val="000556B1"/>
    <w:rsid w:val="0006600C"/>
    <w:rsid w:val="00080587"/>
    <w:rsid w:val="00081818"/>
    <w:rsid w:val="00084C44"/>
    <w:rsid w:val="000A164C"/>
    <w:rsid w:val="000A30B9"/>
    <w:rsid w:val="000A4DD1"/>
    <w:rsid w:val="000B38F1"/>
    <w:rsid w:val="000C14A3"/>
    <w:rsid w:val="000C66B7"/>
    <w:rsid w:val="000C7770"/>
    <w:rsid w:val="000C7CFB"/>
    <w:rsid w:val="000D0FC8"/>
    <w:rsid w:val="000D5FDE"/>
    <w:rsid w:val="000D726C"/>
    <w:rsid w:val="000E016D"/>
    <w:rsid w:val="000F5C1E"/>
    <w:rsid w:val="000F7EAA"/>
    <w:rsid w:val="0010031E"/>
    <w:rsid w:val="00102A07"/>
    <w:rsid w:val="0012124C"/>
    <w:rsid w:val="0012523B"/>
    <w:rsid w:val="00127F40"/>
    <w:rsid w:val="00131E1E"/>
    <w:rsid w:val="00132A51"/>
    <w:rsid w:val="001336AE"/>
    <w:rsid w:val="0013735D"/>
    <w:rsid w:val="00140C5C"/>
    <w:rsid w:val="00147623"/>
    <w:rsid w:val="0015192E"/>
    <w:rsid w:val="00152C4C"/>
    <w:rsid w:val="0016105A"/>
    <w:rsid w:val="001623EC"/>
    <w:rsid w:val="0016293E"/>
    <w:rsid w:val="00163FE6"/>
    <w:rsid w:val="00167B7C"/>
    <w:rsid w:val="00171E61"/>
    <w:rsid w:val="00191425"/>
    <w:rsid w:val="00191E7E"/>
    <w:rsid w:val="0019280A"/>
    <w:rsid w:val="001935C6"/>
    <w:rsid w:val="001A2127"/>
    <w:rsid w:val="001A2227"/>
    <w:rsid w:val="001A76A1"/>
    <w:rsid w:val="001B4021"/>
    <w:rsid w:val="001B7FD9"/>
    <w:rsid w:val="001C6077"/>
    <w:rsid w:val="001C6DDE"/>
    <w:rsid w:val="001D580F"/>
    <w:rsid w:val="001E6163"/>
    <w:rsid w:val="001E6D69"/>
    <w:rsid w:val="001F00EB"/>
    <w:rsid w:val="00200077"/>
    <w:rsid w:val="002055FB"/>
    <w:rsid w:val="002124E6"/>
    <w:rsid w:val="00217B36"/>
    <w:rsid w:val="00222F3F"/>
    <w:rsid w:val="00223835"/>
    <w:rsid w:val="002268E3"/>
    <w:rsid w:val="00236E9D"/>
    <w:rsid w:val="00245423"/>
    <w:rsid w:val="00260299"/>
    <w:rsid w:val="0026783E"/>
    <w:rsid w:val="00267E0B"/>
    <w:rsid w:val="002765ED"/>
    <w:rsid w:val="00282FE6"/>
    <w:rsid w:val="00283C4B"/>
    <w:rsid w:val="002857F5"/>
    <w:rsid w:val="00286974"/>
    <w:rsid w:val="00291D66"/>
    <w:rsid w:val="00295A71"/>
    <w:rsid w:val="002B340A"/>
    <w:rsid w:val="002C2558"/>
    <w:rsid w:val="002C7F55"/>
    <w:rsid w:val="002D2A94"/>
    <w:rsid w:val="002D4639"/>
    <w:rsid w:val="002D7019"/>
    <w:rsid w:val="002D7D12"/>
    <w:rsid w:val="002E2673"/>
    <w:rsid w:val="002F5C86"/>
    <w:rsid w:val="00320779"/>
    <w:rsid w:val="00324809"/>
    <w:rsid w:val="003321C2"/>
    <w:rsid w:val="003327DB"/>
    <w:rsid w:val="00337291"/>
    <w:rsid w:val="00341532"/>
    <w:rsid w:val="00350E2C"/>
    <w:rsid w:val="00351356"/>
    <w:rsid w:val="00352C2B"/>
    <w:rsid w:val="0036660F"/>
    <w:rsid w:val="00366E4E"/>
    <w:rsid w:val="00392D6F"/>
    <w:rsid w:val="003A26C6"/>
    <w:rsid w:val="003B00E5"/>
    <w:rsid w:val="003B36C8"/>
    <w:rsid w:val="003B3E14"/>
    <w:rsid w:val="003B6C29"/>
    <w:rsid w:val="003C6475"/>
    <w:rsid w:val="003D0C05"/>
    <w:rsid w:val="003D1BE1"/>
    <w:rsid w:val="003D67E4"/>
    <w:rsid w:val="003E083C"/>
    <w:rsid w:val="003F0733"/>
    <w:rsid w:val="00411180"/>
    <w:rsid w:val="004121D4"/>
    <w:rsid w:val="00413D15"/>
    <w:rsid w:val="00421935"/>
    <w:rsid w:val="004227A7"/>
    <w:rsid w:val="00425159"/>
    <w:rsid w:val="004329B3"/>
    <w:rsid w:val="00434FEF"/>
    <w:rsid w:val="00435679"/>
    <w:rsid w:val="00442647"/>
    <w:rsid w:val="004537D6"/>
    <w:rsid w:val="0045470C"/>
    <w:rsid w:val="00461146"/>
    <w:rsid w:val="00470F0D"/>
    <w:rsid w:val="00473D8A"/>
    <w:rsid w:val="0047695B"/>
    <w:rsid w:val="004846CF"/>
    <w:rsid w:val="004850C7"/>
    <w:rsid w:val="0049339F"/>
    <w:rsid w:val="00494C5A"/>
    <w:rsid w:val="00495C37"/>
    <w:rsid w:val="00496862"/>
    <w:rsid w:val="004A0D17"/>
    <w:rsid w:val="004A4EF9"/>
    <w:rsid w:val="004A6356"/>
    <w:rsid w:val="004A636F"/>
    <w:rsid w:val="004B6D66"/>
    <w:rsid w:val="004D67C9"/>
    <w:rsid w:val="004D6859"/>
    <w:rsid w:val="004E6043"/>
    <w:rsid w:val="004E7E40"/>
    <w:rsid w:val="004E7EBF"/>
    <w:rsid w:val="004F1275"/>
    <w:rsid w:val="004F2AF7"/>
    <w:rsid w:val="004F7FD3"/>
    <w:rsid w:val="00502E0B"/>
    <w:rsid w:val="00503E27"/>
    <w:rsid w:val="00505713"/>
    <w:rsid w:val="00507D6B"/>
    <w:rsid w:val="00513C40"/>
    <w:rsid w:val="00514311"/>
    <w:rsid w:val="005144A8"/>
    <w:rsid w:val="0051722B"/>
    <w:rsid w:val="00520F5D"/>
    <w:rsid w:val="00530E2E"/>
    <w:rsid w:val="00533B14"/>
    <w:rsid w:val="00534E49"/>
    <w:rsid w:val="00537F17"/>
    <w:rsid w:val="00541F10"/>
    <w:rsid w:val="0054659C"/>
    <w:rsid w:val="00555FDF"/>
    <w:rsid w:val="00556479"/>
    <w:rsid w:val="00560AA6"/>
    <w:rsid w:val="0056582A"/>
    <w:rsid w:val="00571714"/>
    <w:rsid w:val="00574B0B"/>
    <w:rsid w:val="0058558D"/>
    <w:rsid w:val="00594226"/>
    <w:rsid w:val="005B380C"/>
    <w:rsid w:val="005C0468"/>
    <w:rsid w:val="005C44AE"/>
    <w:rsid w:val="005C54BF"/>
    <w:rsid w:val="005D2376"/>
    <w:rsid w:val="005D4A03"/>
    <w:rsid w:val="005E300F"/>
    <w:rsid w:val="005F111E"/>
    <w:rsid w:val="005F5214"/>
    <w:rsid w:val="00602D59"/>
    <w:rsid w:val="0060410B"/>
    <w:rsid w:val="0060433A"/>
    <w:rsid w:val="006071BF"/>
    <w:rsid w:val="00611BDA"/>
    <w:rsid w:val="00613171"/>
    <w:rsid w:val="00613295"/>
    <w:rsid w:val="00617542"/>
    <w:rsid w:val="00621F4D"/>
    <w:rsid w:val="006229C4"/>
    <w:rsid w:val="00624429"/>
    <w:rsid w:val="00633DEC"/>
    <w:rsid w:val="00646566"/>
    <w:rsid w:val="00646D47"/>
    <w:rsid w:val="00651A46"/>
    <w:rsid w:val="00651D91"/>
    <w:rsid w:val="0065238C"/>
    <w:rsid w:val="00653160"/>
    <w:rsid w:val="0065464B"/>
    <w:rsid w:val="006644AC"/>
    <w:rsid w:val="00664547"/>
    <w:rsid w:val="00674628"/>
    <w:rsid w:val="006A34E3"/>
    <w:rsid w:val="006A4B2E"/>
    <w:rsid w:val="006A7AC9"/>
    <w:rsid w:val="006B39AA"/>
    <w:rsid w:val="006B5672"/>
    <w:rsid w:val="006B6158"/>
    <w:rsid w:val="006B7B22"/>
    <w:rsid w:val="006D129B"/>
    <w:rsid w:val="006E2435"/>
    <w:rsid w:val="006E3D6B"/>
    <w:rsid w:val="006E3E96"/>
    <w:rsid w:val="006E48AE"/>
    <w:rsid w:val="006E7DBC"/>
    <w:rsid w:val="006F2251"/>
    <w:rsid w:val="007005B0"/>
    <w:rsid w:val="007031B5"/>
    <w:rsid w:val="00707337"/>
    <w:rsid w:val="007122CD"/>
    <w:rsid w:val="0071303C"/>
    <w:rsid w:val="00725A4F"/>
    <w:rsid w:val="00730ECB"/>
    <w:rsid w:val="00731570"/>
    <w:rsid w:val="00742A3E"/>
    <w:rsid w:val="00742D22"/>
    <w:rsid w:val="0074532D"/>
    <w:rsid w:val="00751A24"/>
    <w:rsid w:val="007524BA"/>
    <w:rsid w:val="00753D6C"/>
    <w:rsid w:val="00755153"/>
    <w:rsid w:val="0076172B"/>
    <w:rsid w:val="00766447"/>
    <w:rsid w:val="00767532"/>
    <w:rsid w:val="00767E90"/>
    <w:rsid w:val="00770010"/>
    <w:rsid w:val="00772969"/>
    <w:rsid w:val="0078309B"/>
    <w:rsid w:val="0078462A"/>
    <w:rsid w:val="007947DB"/>
    <w:rsid w:val="0079611D"/>
    <w:rsid w:val="007A3FCF"/>
    <w:rsid w:val="007B0B6E"/>
    <w:rsid w:val="007D36EB"/>
    <w:rsid w:val="007D6406"/>
    <w:rsid w:val="007E0645"/>
    <w:rsid w:val="007F0D50"/>
    <w:rsid w:val="007F5CF8"/>
    <w:rsid w:val="00802AA8"/>
    <w:rsid w:val="00803ED7"/>
    <w:rsid w:val="00805B57"/>
    <w:rsid w:val="0081001D"/>
    <w:rsid w:val="00813C70"/>
    <w:rsid w:val="00824B49"/>
    <w:rsid w:val="00824BCA"/>
    <w:rsid w:val="00842595"/>
    <w:rsid w:val="00846403"/>
    <w:rsid w:val="00846C06"/>
    <w:rsid w:val="00855B05"/>
    <w:rsid w:val="00864C86"/>
    <w:rsid w:val="00871264"/>
    <w:rsid w:val="00873634"/>
    <w:rsid w:val="00873987"/>
    <w:rsid w:val="00876F24"/>
    <w:rsid w:val="00877F62"/>
    <w:rsid w:val="008807FC"/>
    <w:rsid w:val="00881532"/>
    <w:rsid w:val="0088442A"/>
    <w:rsid w:val="00885333"/>
    <w:rsid w:val="008860CD"/>
    <w:rsid w:val="00892542"/>
    <w:rsid w:val="008B1B2C"/>
    <w:rsid w:val="008B7458"/>
    <w:rsid w:val="008C371B"/>
    <w:rsid w:val="008D0BE6"/>
    <w:rsid w:val="008D1E85"/>
    <w:rsid w:val="008E6DFB"/>
    <w:rsid w:val="008F0C09"/>
    <w:rsid w:val="009025F0"/>
    <w:rsid w:val="00906EDE"/>
    <w:rsid w:val="00907BEA"/>
    <w:rsid w:val="00922A80"/>
    <w:rsid w:val="00930336"/>
    <w:rsid w:val="00933258"/>
    <w:rsid w:val="00944A51"/>
    <w:rsid w:val="00950F4F"/>
    <w:rsid w:val="009536BF"/>
    <w:rsid w:val="00965B01"/>
    <w:rsid w:val="009710FC"/>
    <w:rsid w:val="00972227"/>
    <w:rsid w:val="00976FBB"/>
    <w:rsid w:val="009816B4"/>
    <w:rsid w:val="00982253"/>
    <w:rsid w:val="00982276"/>
    <w:rsid w:val="00995F0E"/>
    <w:rsid w:val="009A570E"/>
    <w:rsid w:val="009B3679"/>
    <w:rsid w:val="009B57A5"/>
    <w:rsid w:val="009B660E"/>
    <w:rsid w:val="009C5467"/>
    <w:rsid w:val="009C717B"/>
    <w:rsid w:val="009D2D7A"/>
    <w:rsid w:val="009D3D07"/>
    <w:rsid w:val="009E7B82"/>
    <w:rsid w:val="009F06A6"/>
    <w:rsid w:val="009F102C"/>
    <w:rsid w:val="009F2D0E"/>
    <w:rsid w:val="009F6B5A"/>
    <w:rsid w:val="009F77E4"/>
    <w:rsid w:val="00A05924"/>
    <w:rsid w:val="00A1576F"/>
    <w:rsid w:val="00A20570"/>
    <w:rsid w:val="00A30C8F"/>
    <w:rsid w:val="00A314C0"/>
    <w:rsid w:val="00A34423"/>
    <w:rsid w:val="00A345AD"/>
    <w:rsid w:val="00A37AC4"/>
    <w:rsid w:val="00A4736A"/>
    <w:rsid w:val="00A47472"/>
    <w:rsid w:val="00A52531"/>
    <w:rsid w:val="00A53943"/>
    <w:rsid w:val="00A53ECC"/>
    <w:rsid w:val="00A56BFD"/>
    <w:rsid w:val="00A61BB3"/>
    <w:rsid w:val="00A67B2F"/>
    <w:rsid w:val="00A67CCE"/>
    <w:rsid w:val="00A71E4C"/>
    <w:rsid w:val="00A73C8F"/>
    <w:rsid w:val="00A7549C"/>
    <w:rsid w:val="00A9282A"/>
    <w:rsid w:val="00A94221"/>
    <w:rsid w:val="00A9458E"/>
    <w:rsid w:val="00AA4477"/>
    <w:rsid w:val="00AB012D"/>
    <w:rsid w:val="00AB32AB"/>
    <w:rsid w:val="00AB5B8F"/>
    <w:rsid w:val="00AC783D"/>
    <w:rsid w:val="00AD1971"/>
    <w:rsid w:val="00AD33DE"/>
    <w:rsid w:val="00AD344E"/>
    <w:rsid w:val="00AD36DF"/>
    <w:rsid w:val="00AD428B"/>
    <w:rsid w:val="00AD4667"/>
    <w:rsid w:val="00AD4A73"/>
    <w:rsid w:val="00AD773F"/>
    <w:rsid w:val="00AE5A51"/>
    <w:rsid w:val="00B05552"/>
    <w:rsid w:val="00B07EBF"/>
    <w:rsid w:val="00B13AA6"/>
    <w:rsid w:val="00B16FB1"/>
    <w:rsid w:val="00B26D24"/>
    <w:rsid w:val="00B33AEB"/>
    <w:rsid w:val="00B55A71"/>
    <w:rsid w:val="00B62690"/>
    <w:rsid w:val="00B65380"/>
    <w:rsid w:val="00B7061F"/>
    <w:rsid w:val="00B72111"/>
    <w:rsid w:val="00B773AE"/>
    <w:rsid w:val="00B800EE"/>
    <w:rsid w:val="00B800FD"/>
    <w:rsid w:val="00B90E19"/>
    <w:rsid w:val="00B96517"/>
    <w:rsid w:val="00BA5AAA"/>
    <w:rsid w:val="00BB735E"/>
    <w:rsid w:val="00BC0195"/>
    <w:rsid w:val="00BC07CD"/>
    <w:rsid w:val="00BC524C"/>
    <w:rsid w:val="00BC64FC"/>
    <w:rsid w:val="00BC6D48"/>
    <w:rsid w:val="00BC7512"/>
    <w:rsid w:val="00BC79DE"/>
    <w:rsid w:val="00BD1494"/>
    <w:rsid w:val="00BD7F5A"/>
    <w:rsid w:val="00BF427C"/>
    <w:rsid w:val="00C008EB"/>
    <w:rsid w:val="00C02E8B"/>
    <w:rsid w:val="00C06AF7"/>
    <w:rsid w:val="00C12FCE"/>
    <w:rsid w:val="00C26423"/>
    <w:rsid w:val="00C31575"/>
    <w:rsid w:val="00C32983"/>
    <w:rsid w:val="00C33A2F"/>
    <w:rsid w:val="00C40F4E"/>
    <w:rsid w:val="00C5172D"/>
    <w:rsid w:val="00C52370"/>
    <w:rsid w:val="00C81F68"/>
    <w:rsid w:val="00C82F00"/>
    <w:rsid w:val="00C83B36"/>
    <w:rsid w:val="00C84858"/>
    <w:rsid w:val="00C8791D"/>
    <w:rsid w:val="00CA377F"/>
    <w:rsid w:val="00CA4FAE"/>
    <w:rsid w:val="00CA7C82"/>
    <w:rsid w:val="00CB27C8"/>
    <w:rsid w:val="00CB57DC"/>
    <w:rsid w:val="00CC4BFF"/>
    <w:rsid w:val="00CD44C2"/>
    <w:rsid w:val="00CD4898"/>
    <w:rsid w:val="00CD7577"/>
    <w:rsid w:val="00CE420E"/>
    <w:rsid w:val="00CF17F6"/>
    <w:rsid w:val="00CF6D01"/>
    <w:rsid w:val="00CF7213"/>
    <w:rsid w:val="00D04746"/>
    <w:rsid w:val="00D10DB4"/>
    <w:rsid w:val="00D21662"/>
    <w:rsid w:val="00D32B21"/>
    <w:rsid w:val="00D41043"/>
    <w:rsid w:val="00D45918"/>
    <w:rsid w:val="00D50959"/>
    <w:rsid w:val="00D545C1"/>
    <w:rsid w:val="00D556F0"/>
    <w:rsid w:val="00D56F66"/>
    <w:rsid w:val="00D60006"/>
    <w:rsid w:val="00D605F8"/>
    <w:rsid w:val="00D6107C"/>
    <w:rsid w:val="00D61292"/>
    <w:rsid w:val="00D61DB3"/>
    <w:rsid w:val="00D62576"/>
    <w:rsid w:val="00D62F39"/>
    <w:rsid w:val="00D8458A"/>
    <w:rsid w:val="00D90A75"/>
    <w:rsid w:val="00D922EB"/>
    <w:rsid w:val="00D92EBC"/>
    <w:rsid w:val="00DA3763"/>
    <w:rsid w:val="00DA3AE1"/>
    <w:rsid w:val="00DA54A3"/>
    <w:rsid w:val="00DA5C49"/>
    <w:rsid w:val="00DB37B8"/>
    <w:rsid w:val="00DB480E"/>
    <w:rsid w:val="00DB6326"/>
    <w:rsid w:val="00DB658C"/>
    <w:rsid w:val="00DC417A"/>
    <w:rsid w:val="00DC46AA"/>
    <w:rsid w:val="00DC752E"/>
    <w:rsid w:val="00DD2EDC"/>
    <w:rsid w:val="00DD402D"/>
    <w:rsid w:val="00DE2C2F"/>
    <w:rsid w:val="00DE2D3A"/>
    <w:rsid w:val="00DE3588"/>
    <w:rsid w:val="00DE43BF"/>
    <w:rsid w:val="00DF2F5D"/>
    <w:rsid w:val="00DF6DE6"/>
    <w:rsid w:val="00E003B8"/>
    <w:rsid w:val="00E01C41"/>
    <w:rsid w:val="00E01E80"/>
    <w:rsid w:val="00E1016A"/>
    <w:rsid w:val="00E13E64"/>
    <w:rsid w:val="00E144FC"/>
    <w:rsid w:val="00E166DF"/>
    <w:rsid w:val="00E2188D"/>
    <w:rsid w:val="00E21E12"/>
    <w:rsid w:val="00E22326"/>
    <w:rsid w:val="00E24654"/>
    <w:rsid w:val="00E24B4E"/>
    <w:rsid w:val="00E304A4"/>
    <w:rsid w:val="00E30F7C"/>
    <w:rsid w:val="00E33BB3"/>
    <w:rsid w:val="00E33CC1"/>
    <w:rsid w:val="00E35188"/>
    <w:rsid w:val="00E419ED"/>
    <w:rsid w:val="00E44770"/>
    <w:rsid w:val="00E44FE6"/>
    <w:rsid w:val="00E515EB"/>
    <w:rsid w:val="00E55F78"/>
    <w:rsid w:val="00E61F5C"/>
    <w:rsid w:val="00E679A1"/>
    <w:rsid w:val="00E715F7"/>
    <w:rsid w:val="00E717BA"/>
    <w:rsid w:val="00E74D66"/>
    <w:rsid w:val="00E76650"/>
    <w:rsid w:val="00E835FC"/>
    <w:rsid w:val="00E846D4"/>
    <w:rsid w:val="00E92269"/>
    <w:rsid w:val="00E953B2"/>
    <w:rsid w:val="00E96F4C"/>
    <w:rsid w:val="00E979F9"/>
    <w:rsid w:val="00EA5986"/>
    <w:rsid w:val="00EA68F1"/>
    <w:rsid w:val="00EC4AAA"/>
    <w:rsid w:val="00ED3C15"/>
    <w:rsid w:val="00ED4709"/>
    <w:rsid w:val="00ED4A30"/>
    <w:rsid w:val="00EE15A7"/>
    <w:rsid w:val="00EF3487"/>
    <w:rsid w:val="00EF4311"/>
    <w:rsid w:val="00EF4CFB"/>
    <w:rsid w:val="00F00B7B"/>
    <w:rsid w:val="00F0260E"/>
    <w:rsid w:val="00F0716E"/>
    <w:rsid w:val="00F07563"/>
    <w:rsid w:val="00F227F7"/>
    <w:rsid w:val="00F22F2E"/>
    <w:rsid w:val="00F23650"/>
    <w:rsid w:val="00F26692"/>
    <w:rsid w:val="00F41B1A"/>
    <w:rsid w:val="00F42873"/>
    <w:rsid w:val="00F42A0D"/>
    <w:rsid w:val="00F43E02"/>
    <w:rsid w:val="00F5178A"/>
    <w:rsid w:val="00F73D88"/>
    <w:rsid w:val="00F74977"/>
    <w:rsid w:val="00F859C9"/>
    <w:rsid w:val="00F92E09"/>
    <w:rsid w:val="00F9704E"/>
    <w:rsid w:val="00FA70ED"/>
    <w:rsid w:val="00FB2946"/>
    <w:rsid w:val="00FC42CE"/>
    <w:rsid w:val="00FC4D91"/>
    <w:rsid w:val="00FC51B1"/>
    <w:rsid w:val="00FD1701"/>
    <w:rsid w:val="00FD4ED1"/>
    <w:rsid w:val="00FD5D9F"/>
    <w:rsid w:val="00FD74BD"/>
    <w:rsid w:val="00FE1961"/>
    <w:rsid w:val="00FE6F5C"/>
    <w:rsid w:val="00FF6B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96D8FD0-2B6C-4FCA-8409-7A413D10E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color w:val="000000"/>
        <w:sz w:val="28"/>
        <w:szCs w:val="24"/>
        <w:lang w:val="cs-CZ" w:eastAsia="cs-CZ" w:bidi="ar-SA"/>
      </w:rPr>
    </w:rPrDefault>
    <w:pPrDefault>
      <w:pPr>
        <w:ind w:left="964" w:right="68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644AC"/>
  </w:style>
  <w:style w:type="paragraph" w:styleId="Nadpis1">
    <w:name w:val="heading 1"/>
    <w:basedOn w:val="Normln"/>
    <w:next w:val="Normln"/>
    <w:qFormat/>
    <w:rsid w:val="00413D15"/>
    <w:pPr>
      <w:outlineLvl w:val="0"/>
    </w:pPr>
    <w:rPr>
      <w:b/>
      <w:caps/>
      <w:color w:val="1D619A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0330C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0330C3"/>
    <w:rPr>
      <w:rFonts w:ascii="Tahoma" w:hAnsi="Tahoma" w:cs="Tahoma"/>
      <w:color w:val="000000"/>
      <w:sz w:val="16"/>
      <w:szCs w:val="16"/>
    </w:rPr>
  </w:style>
  <w:style w:type="paragraph" w:styleId="Podtitul">
    <w:name w:val="Subtitle"/>
    <w:basedOn w:val="Normln"/>
    <w:next w:val="Normln"/>
    <w:link w:val="PodtitulChar"/>
    <w:qFormat/>
    <w:rsid w:val="006644AC"/>
    <w:pPr>
      <w:spacing w:after="60"/>
      <w:jc w:val="center"/>
      <w:outlineLvl w:val="1"/>
    </w:pPr>
    <w:rPr>
      <w:rFonts w:ascii="Cambria" w:hAnsi="Cambria"/>
    </w:rPr>
  </w:style>
  <w:style w:type="character" w:customStyle="1" w:styleId="PodtitulChar">
    <w:name w:val="Podtitul Char"/>
    <w:link w:val="Podtitul"/>
    <w:rsid w:val="006644AC"/>
    <w:rPr>
      <w:rFonts w:ascii="Cambria" w:eastAsia="Times New Roman" w:hAnsi="Cambria" w:cs="Times New Roman"/>
      <w:color w:val="000000"/>
      <w:sz w:val="24"/>
      <w:szCs w:val="24"/>
    </w:rPr>
  </w:style>
  <w:style w:type="character" w:styleId="Zdraznnjemn">
    <w:name w:val="Subtle Emphasis"/>
    <w:uiPriority w:val="19"/>
    <w:qFormat/>
    <w:rsid w:val="006644AC"/>
    <w:rPr>
      <w:rFonts w:ascii="Calibri" w:hAnsi="Calibri"/>
      <w:i/>
      <w:iCs/>
      <w:color w:val="808080"/>
    </w:rPr>
  </w:style>
  <w:style w:type="character" w:styleId="AkronymHTML">
    <w:name w:val="HTML Acronym"/>
    <w:basedOn w:val="Standardnpsmoodstavce"/>
    <w:rsid w:val="00F42873"/>
  </w:style>
  <w:style w:type="paragraph" w:styleId="Odstavecseseznamem">
    <w:name w:val="List Paragraph"/>
    <w:basedOn w:val="Normln"/>
    <w:uiPriority w:val="34"/>
    <w:qFormat/>
    <w:rsid w:val="00F42873"/>
    <w:pPr>
      <w:ind w:left="720"/>
      <w:contextualSpacing/>
    </w:pPr>
  </w:style>
  <w:style w:type="character" w:customStyle="1" w:styleId="ZpatChar">
    <w:name w:val="Zápatí Char"/>
    <w:basedOn w:val="Standardnpsmoodstavce"/>
    <w:link w:val="Zpat"/>
    <w:uiPriority w:val="99"/>
    <w:rsid w:val="000C66B7"/>
  </w:style>
  <w:style w:type="character" w:styleId="Siln">
    <w:name w:val="Strong"/>
    <w:basedOn w:val="Standardnpsmoodstavce"/>
    <w:uiPriority w:val="22"/>
    <w:qFormat/>
    <w:rsid w:val="00BD1494"/>
    <w:rPr>
      <w:b/>
      <w:bCs/>
    </w:rPr>
  </w:style>
  <w:style w:type="paragraph" w:styleId="Nzev">
    <w:name w:val="Title"/>
    <w:basedOn w:val="Normln"/>
    <w:link w:val="NzevChar"/>
    <w:qFormat/>
    <w:rsid w:val="009E7B82"/>
    <w:pPr>
      <w:ind w:left="0" w:right="0"/>
      <w:jc w:val="center"/>
    </w:pPr>
    <w:rPr>
      <w:b/>
      <w:bCs/>
      <w:color w:val="auto"/>
      <w:sz w:val="32"/>
    </w:rPr>
  </w:style>
  <w:style w:type="character" w:customStyle="1" w:styleId="NzevChar">
    <w:name w:val="Název Char"/>
    <w:basedOn w:val="Standardnpsmoodstavce"/>
    <w:link w:val="Nzev"/>
    <w:rsid w:val="009E7B82"/>
    <w:rPr>
      <w:b/>
      <w:bCs/>
      <w:color w:val="auto"/>
      <w:sz w:val="32"/>
    </w:rPr>
  </w:style>
  <w:style w:type="paragraph" w:styleId="Zkladntext">
    <w:name w:val="Body Text"/>
    <w:basedOn w:val="Normln"/>
    <w:link w:val="ZkladntextChar"/>
    <w:rsid w:val="009E7B82"/>
    <w:pPr>
      <w:ind w:left="0" w:right="0"/>
    </w:pPr>
    <w:rPr>
      <w:color w:val="auto"/>
      <w:sz w:val="32"/>
    </w:rPr>
  </w:style>
  <w:style w:type="character" w:customStyle="1" w:styleId="ZkladntextChar">
    <w:name w:val="Základní text Char"/>
    <w:basedOn w:val="Standardnpsmoodstavce"/>
    <w:link w:val="Zkladntext"/>
    <w:rsid w:val="009E7B82"/>
    <w:rPr>
      <w:color w:val="auto"/>
      <w:sz w:val="32"/>
    </w:rPr>
  </w:style>
  <w:style w:type="table" w:styleId="Mkatabulky">
    <w:name w:val="Table Grid"/>
    <w:basedOn w:val="Normlntabulka"/>
    <w:rsid w:val="00700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semiHidden/>
    <w:unhideWhenUsed/>
    <w:rsid w:val="00A345AD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A345AD"/>
    <w:pPr>
      <w:ind w:left="1418" w:right="454"/>
    </w:pPr>
    <w:rPr>
      <w:rFonts w:ascii="Times New Roman" w:hAnsi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A345AD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6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ruzna.cz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truzna.c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ruzna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truzna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truzna.cz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zana%20Ve&#269;erkov&#225;\Documents\obecn&#237;%20&#250;&#345;ad-Stru&#382;n&#225;-hlavickovy-pap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7C028-A37D-4F79-943B-5A153ABA1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obecní úřad-Stružná-hlavickovy-pap</Template>
  <TotalTime>13</TotalTime>
  <Pages>1</Pages>
  <Words>317</Words>
  <Characters>1877</Characters>
  <Application>Microsoft Office Word</Application>
  <DocSecurity>0</DocSecurity>
  <Lines>15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>HP</Company>
  <LinksUpToDate>false</LinksUpToDate>
  <CharactersWithSpaces>2190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Zuzana Večerková</dc:creator>
  <cp:lastModifiedBy>Účet Microsoft</cp:lastModifiedBy>
  <cp:revision>6</cp:revision>
  <cp:lastPrinted>2024-11-12T08:41:00Z</cp:lastPrinted>
  <dcterms:created xsi:type="dcterms:W3CDTF">2019-05-16T11:30:00Z</dcterms:created>
  <dcterms:modified xsi:type="dcterms:W3CDTF">2024-11-12T08:41:00Z</dcterms:modified>
</cp:coreProperties>
</file>