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CDE" w:rsidRDefault="001B5CDE" w:rsidP="001B5CDE">
      <w:pPr>
        <w:jc w:val="center"/>
        <w:rPr>
          <w:rStyle w:val="AkronymHTML"/>
          <w:b/>
          <w:sz w:val="32"/>
          <w:szCs w:val="32"/>
        </w:rPr>
      </w:pPr>
      <w:bookmarkStart w:id="0" w:name="_GoBack"/>
    </w:p>
    <w:bookmarkEnd w:id="0"/>
    <w:p w:rsidR="001B5CDE" w:rsidRDefault="001B5CDE" w:rsidP="00C21EC3">
      <w:pPr>
        <w:jc w:val="center"/>
        <w:rPr>
          <w:rStyle w:val="AkronymHTML"/>
        </w:rPr>
      </w:pPr>
      <w:r>
        <w:rPr>
          <w:rStyle w:val="AkronymHTML"/>
          <w:b/>
          <w:sz w:val="32"/>
          <w:szCs w:val="32"/>
        </w:rPr>
        <w:t>Oznamovací povinnost k místnímu poplatku ze psů</w:t>
      </w:r>
    </w:p>
    <w:p w:rsidR="001B5CDE" w:rsidRDefault="001B5CDE" w:rsidP="001B5CDE">
      <w:pPr>
        <w:jc w:val="left"/>
        <w:rPr>
          <w:rStyle w:val="AkronymHTML"/>
        </w:rPr>
      </w:pPr>
    </w:p>
    <w:p w:rsidR="001B5CDE" w:rsidRDefault="001B5CDE" w:rsidP="001B5CDE">
      <w:pPr>
        <w:jc w:val="left"/>
        <w:rPr>
          <w:rStyle w:val="AkronymHTML"/>
        </w:rPr>
      </w:pPr>
      <w:r>
        <w:rPr>
          <w:rStyle w:val="AkronymHTML"/>
        </w:rPr>
        <w:t xml:space="preserve">Příjmení a jméno </w:t>
      </w:r>
      <w:r w:rsidRPr="00C21EC3">
        <w:rPr>
          <w:rStyle w:val="AkronymHTML"/>
          <w:b/>
        </w:rPr>
        <w:t>držitele</w:t>
      </w:r>
      <w:r>
        <w:rPr>
          <w:rStyle w:val="AkronymHTML"/>
        </w:rPr>
        <w:t xml:space="preserve"> </w:t>
      </w:r>
      <w:proofErr w:type="gramStart"/>
      <w:r>
        <w:rPr>
          <w:rStyle w:val="AkronymHTML"/>
        </w:rPr>
        <w:t>psa : ................................................................................................................</w:t>
      </w:r>
      <w:proofErr w:type="gramEnd"/>
    </w:p>
    <w:p w:rsidR="001B5CDE" w:rsidRDefault="001B5CDE" w:rsidP="001B5CDE">
      <w:pPr>
        <w:jc w:val="left"/>
        <w:rPr>
          <w:rStyle w:val="AkronymHTML"/>
        </w:rPr>
      </w:pPr>
    </w:p>
    <w:p w:rsidR="001B5CDE" w:rsidRDefault="001B5CDE" w:rsidP="001B5CDE">
      <w:pPr>
        <w:jc w:val="left"/>
        <w:rPr>
          <w:rStyle w:val="AkronymHTML"/>
        </w:rPr>
      </w:pPr>
      <w:r>
        <w:rPr>
          <w:rStyle w:val="AkronymHTML"/>
        </w:rPr>
        <w:t>Trvalý pobyt nebo sídlo</w:t>
      </w:r>
      <w:r>
        <w:rPr>
          <w:rStyle w:val="AkronymHTML"/>
        </w:rPr>
        <w:t xml:space="preserve"> držitele </w:t>
      </w:r>
      <w:proofErr w:type="gramStart"/>
      <w:r>
        <w:rPr>
          <w:rStyle w:val="AkronymHTML"/>
        </w:rPr>
        <w:t>psa</w:t>
      </w:r>
      <w:r>
        <w:rPr>
          <w:rStyle w:val="AkronymHTML"/>
        </w:rPr>
        <w:t xml:space="preserve"> :   .......................................................................................................................</w:t>
      </w:r>
      <w:proofErr w:type="gramEnd"/>
    </w:p>
    <w:p w:rsidR="001B5CDE" w:rsidRDefault="001B5CDE" w:rsidP="001B5CDE">
      <w:pPr>
        <w:jc w:val="left"/>
        <w:rPr>
          <w:rStyle w:val="AkronymHTML"/>
        </w:rPr>
      </w:pPr>
    </w:p>
    <w:p w:rsidR="001B5CDE" w:rsidRDefault="001B5CDE" w:rsidP="001B5CDE">
      <w:pPr>
        <w:jc w:val="left"/>
        <w:rPr>
          <w:rStyle w:val="AkronymHTML"/>
        </w:rPr>
      </w:pPr>
      <w:r>
        <w:rPr>
          <w:rStyle w:val="AkronymHTML"/>
        </w:rPr>
        <w:t>Datum narození nebo IČ</w:t>
      </w:r>
      <w:r>
        <w:rPr>
          <w:rStyle w:val="AkronymHTML"/>
        </w:rPr>
        <w:t xml:space="preserve"> držitele </w:t>
      </w:r>
      <w:proofErr w:type="gramStart"/>
      <w:r>
        <w:rPr>
          <w:rStyle w:val="AkronymHTML"/>
        </w:rPr>
        <w:t>psa</w:t>
      </w:r>
      <w:r>
        <w:rPr>
          <w:rStyle w:val="AkronymHTML"/>
        </w:rPr>
        <w:t xml:space="preserve"> : ...................................</w:t>
      </w:r>
      <w:r>
        <w:rPr>
          <w:rStyle w:val="AkronymHTML"/>
        </w:rPr>
        <w:t>..............</w:t>
      </w:r>
      <w:proofErr w:type="gramEnd"/>
      <w:r>
        <w:rPr>
          <w:rStyle w:val="AkronymHTML"/>
        </w:rPr>
        <w:t xml:space="preserve">    </w:t>
      </w:r>
      <w:r>
        <w:rPr>
          <w:rStyle w:val="AkronymHTML"/>
        </w:rPr>
        <w:t xml:space="preserve"> </w:t>
      </w:r>
    </w:p>
    <w:p w:rsidR="001B5CDE" w:rsidRDefault="001B5CDE" w:rsidP="001B5CDE">
      <w:pPr>
        <w:jc w:val="left"/>
        <w:rPr>
          <w:rStyle w:val="AkronymHTML"/>
        </w:rPr>
      </w:pPr>
    </w:p>
    <w:p w:rsidR="001B5CDE" w:rsidRDefault="001B5CDE" w:rsidP="001B5CDE">
      <w:pPr>
        <w:jc w:val="left"/>
        <w:rPr>
          <w:rStyle w:val="AkronymHTML"/>
        </w:rPr>
      </w:pPr>
      <w:proofErr w:type="gramStart"/>
      <w:r>
        <w:rPr>
          <w:rStyle w:val="AkronymHTML"/>
        </w:rPr>
        <w:t xml:space="preserve">telefon: </w:t>
      </w:r>
      <w:r>
        <w:rPr>
          <w:rStyle w:val="AkronymHTML"/>
        </w:rPr>
        <w:t>...................................</w:t>
      </w:r>
      <w:proofErr w:type="gramEnd"/>
    </w:p>
    <w:p w:rsidR="001B5CDE" w:rsidRDefault="001B5CDE" w:rsidP="001B5CDE">
      <w:pPr>
        <w:jc w:val="left"/>
        <w:rPr>
          <w:rStyle w:val="AkronymHTML"/>
        </w:rPr>
      </w:pPr>
      <w:r>
        <w:rPr>
          <w:rStyle w:val="AkronymHTML"/>
        </w:rPr>
        <w:t>---------------------------------------------------------------------------------------------------------</w:t>
      </w:r>
      <w:r w:rsidR="00C21EC3">
        <w:rPr>
          <w:rStyle w:val="AkronymHTML"/>
        </w:rPr>
        <w:t>----</w:t>
      </w:r>
      <w:r>
        <w:rPr>
          <w:rStyle w:val="AkronymHTML"/>
        </w:rPr>
        <w:t>-</w:t>
      </w:r>
    </w:p>
    <w:p w:rsidR="001B5CDE" w:rsidRDefault="001B5CDE" w:rsidP="001B5CDE">
      <w:pPr>
        <w:jc w:val="left"/>
        <w:rPr>
          <w:rStyle w:val="AkronymHTML"/>
        </w:rPr>
      </w:pPr>
    </w:p>
    <w:p w:rsidR="00C21EC3" w:rsidRDefault="00C21EC3" w:rsidP="001B5CDE">
      <w:pPr>
        <w:jc w:val="left"/>
        <w:rPr>
          <w:rStyle w:val="AkronymHTML"/>
        </w:rPr>
      </w:pPr>
    </w:p>
    <w:p w:rsidR="001B5CDE" w:rsidRDefault="001B5CDE" w:rsidP="001B5CDE">
      <w:pPr>
        <w:jc w:val="left"/>
        <w:rPr>
          <w:rStyle w:val="AkronymHTML"/>
        </w:rPr>
      </w:pPr>
      <w:r>
        <w:rPr>
          <w:rStyle w:val="AkronymHTML"/>
        </w:rPr>
        <w:t xml:space="preserve">Stáří </w:t>
      </w:r>
      <w:proofErr w:type="gramStart"/>
      <w:r w:rsidRPr="00C21EC3">
        <w:rPr>
          <w:rStyle w:val="AkronymHTML"/>
          <w:b/>
        </w:rPr>
        <w:t>psa</w:t>
      </w:r>
      <w:r>
        <w:rPr>
          <w:rStyle w:val="AkronymHTML"/>
        </w:rPr>
        <w:t>:  .....................   plemeno</w:t>
      </w:r>
      <w:proofErr w:type="gramEnd"/>
      <w:r>
        <w:rPr>
          <w:rStyle w:val="AkronymHTML"/>
        </w:rPr>
        <w:t>: ........</w:t>
      </w:r>
      <w:r w:rsidR="00C21EC3">
        <w:rPr>
          <w:rStyle w:val="AkronymHTML"/>
        </w:rPr>
        <w:t xml:space="preserve">..........................   </w:t>
      </w:r>
      <w:r>
        <w:rPr>
          <w:rStyle w:val="AkronymHTML"/>
        </w:rPr>
        <w:t xml:space="preserve"> pohlaví :   pes      -   fena</w:t>
      </w:r>
    </w:p>
    <w:p w:rsidR="001B5CDE" w:rsidRDefault="001B5CDE" w:rsidP="001B5CDE">
      <w:pPr>
        <w:jc w:val="left"/>
        <w:rPr>
          <w:rStyle w:val="AkronymHTML"/>
        </w:rPr>
      </w:pPr>
    </w:p>
    <w:p w:rsidR="001B5CDE" w:rsidRDefault="001B5CDE" w:rsidP="001B5CDE">
      <w:pPr>
        <w:jc w:val="left"/>
        <w:rPr>
          <w:rStyle w:val="AkronymHTML"/>
        </w:rPr>
      </w:pPr>
      <w:r>
        <w:rPr>
          <w:rStyle w:val="AkronymHTML"/>
        </w:rPr>
        <w:t>Od kdy je pes v </w:t>
      </w:r>
      <w:proofErr w:type="gramStart"/>
      <w:r>
        <w:rPr>
          <w:rStyle w:val="AkronymHTML"/>
        </w:rPr>
        <w:t>držení : ..........................</w:t>
      </w:r>
      <w:r w:rsidR="00C21EC3">
        <w:rPr>
          <w:rStyle w:val="AkronymHTML"/>
        </w:rPr>
        <w:t xml:space="preserve">.........................    </w:t>
      </w:r>
      <w:r>
        <w:rPr>
          <w:rStyle w:val="AkronymHTML"/>
        </w:rPr>
        <w:t xml:space="preserve"> k jakému</w:t>
      </w:r>
      <w:proofErr w:type="gramEnd"/>
      <w:r>
        <w:rPr>
          <w:rStyle w:val="AkronymHTML"/>
        </w:rPr>
        <w:t xml:space="preserve"> účelu: </w:t>
      </w:r>
      <w:r w:rsidR="00C21EC3">
        <w:rPr>
          <w:rStyle w:val="AkronymHTML"/>
        </w:rPr>
        <w:t>...........................</w:t>
      </w:r>
    </w:p>
    <w:p w:rsidR="001B5CDE" w:rsidRDefault="001B5CDE" w:rsidP="001B5CDE">
      <w:pPr>
        <w:jc w:val="left"/>
        <w:rPr>
          <w:rStyle w:val="AkronymHTML"/>
        </w:rPr>
      </w:pPr>
    </w:p>
    <w:p w:rsidR="001B5CDE" w:rsidRDefault="001B5CDE" w:rsidP="001B5CDE">
      <w:pPr>
        <w:jc w:val="left"/>
        <w:rPr>
          <w:rStyle w:val="AkronymHTML"/>
        </w:rPr>
      </w:pPr>
      <w:r>
        <w:rPr>
          <w:rStyle w:val="AkronymHTML"/>
        </w:rPr>
        <w:t xml:space="preserve">Osvobození od </w:t>
      </w:r>
      <w:proofErr w:type="gramStart"/>
      <w:r>
        <w:rPr>
          <w:rStyle w:val="AkronymHTML"/>
        </w:rPr>
        <w:t>poplatku :  ...............................................</w:t>
      </w:r>
      <w:proofErr w:type="gramEnd"/>
    </w:p>
    <w:p w:rsidR="001B5CDE" w:rsidRDefault="001B5CDE" w:rsidP="001B5CDE">
      <w:pPr>
        <w:pBdr>
          <w:bottom w:val="single" w:sz="6" w:space="1" w:color="auto"/>
        </w:pBdr>
        <w:jc w:val="left"/>
        <w:rPr>
          <w:rStyle w:val="AkronymHTML"/>
        </w:rPr>
      </w:pPr>
    </w:p>
    <w:p w:rsidR="001B5CDE" w:rsidRDefault="001B5CDE" w:rsidP="001B5CDE">
      <w:pPr>
        <w:jc w:val="left"/>
        <w:rPr>
          <w:rStyle w:val="AkronymHTML"/>
        </w:rPr>
      </w:pPr>
    </w:p>
    <w:p w:rsidR="001B5CDE" w:rsidRDefault="001B5CDE" w:rsidP="001B5CDE">
      <w:pPr>
        <w:jc w:val="left"/>
        <w:rPr>
          <w:rStyle w:val="AkronymHTML"/>
        </w:rPr>
      </w:pPr>
      <w:r>
        <w:rPr>
          <w:rStyle w:val="AkronymHTML"/>
        </w:rPr>
        <w:t xml:space="preserve">Číslo evidenční </w:t>
      </w:r>
      <w:proofErr w:type="gramStart"/>
      <w:r>
        <w:rPr>
          <w:rStyle w:val="AkronymHTML"/>
        </w:rPr>
        <w:t>známky : ............................................</w:t>
      </w:r>
      <w:proofErr w:type="gramEnd"/>
    </w:p>
    <w:p w:rsidR="001B5CDE" w:rsidRDefault="001B5CDE" w:rsidP="001B5CDE">
      <w:pPr>
        <w:jc w:val="left"/>
        <w:rPr>
          <w:rStyle w:val="AkronymHTML"/>
        </w:rPr>
      </w:pPr>
    </w:p>
    <w:p w:rsidR="001B5CDE" w:rsidRDefault="001B5CDE" w:rsidP="001B5CDE">
      <w:pPr>
        <w:jc w:val="left"/>
        <w:rPr>
          <w:rStyle w:val="AkronymHTML"/>
        </w:rPr>
      </w:pPr>
      <w:r>
        <w:rPr>
          <w:rStyle w:val="AkronymHTML"/>
        </w:rPr>
        <w:t xml:space="preserve">Poplatek bude hrazen od : ...........................................           roční </w:t>
      </w:r>
      <w:proofErr w:type="gramStart"/>
      <w:r>
        <w:rPr>
          <w:rStyle w:val="AkronymHTML"/>
        </w:rPr>
        <w:t xml:space="preserve">sazba : </w:t>
      </w:r>
      <w:r>
        <w:rPr>
          <w:rStyle w:val="AkronymHTML"/>
        </w:rPr>
        <w:t>100,</w:t>
      </w:r>
      <w:proofErr w:type="gramEnd"/>
      <w:r>
        <w:rPr>
          <w:rStyle w:val="AkronymHTML"/>
        </w:rPr>
        <w:t>-Kč</w:t>
      </w:r>
    </w:p>
    <w:p w:rsidR="001B5CDE" w:rsidRDefault="001B5CDE" w:rsidP="001B5CDE">
      <w:pPr>
        <w:jc w:val="left"/>
        <w:rPr>
          <w:rStyle w:val="AkronymHTML"/>
        </w:rPr>
      </w:pPr>
    </w:p>
    <w:p w:rsidR="001B5CDE" w:rsidRDefault="001B5CDE" w:rsidP="001B5CDE">
      <w:pPr>
        <w:jc w:val="left"/>
        <w:rPr>
          <w:rStyle w:val="AkronymHTML"/>
        </w:rPr>
      </w:pPr>
    </w:p>
    <w:p w:rsidR="001B5CDE" w:rsidRDefault="001B5CDE" w:rsidP="001B5CDE">
      <w:pPr>
        <w:jc w:val="left"/>
        <w:rPr>
          <w:rStyle w:val="AkronymHTML"/>
        </w:rPr>
      </w:pPr>
    </w:p>
    <w:p w:rsidR="001B5CDE" w:rsidRDefault="001B5CDE" w:rsidP="001B5CDE">
      <w:pPr>
        <w:jc w:val="left"/>
        <w:rPr>
          <w:rStyle w:val="AkronymHTML"/>
        </w:rPr>
      </w:pPr>
      <w:r>
        <w:rPr>
          <w:rStyle w:val="AkronymHTML"/>
        </w:rPr>
        <w:t xml:space="preserve">Prohlašuji tímto, že výše uvedené údaje jsou pravdivé a jsem si </w:t>
      </w:r>
      <w:proofErr w:type="gramStart"/>
      <w:r>
        <w:rPr>
          <w:rStyle w:val="AkronymHTML"/>
        </w:rPr>
        <w:t>vědom(a) sankčních</w:t>
      </w:r>
      <w:proofErr w:type="gramEnd"/>
      <w:r>
        <w:rPr>
          <w:rStyle w:val="AkronymHTML"/>
        </w:rPr>
        <w:t xml:space="preserve"> násle</w:t>
      </w:r>
      <w:r>
        <w:rPr>
          <w:rStyle w:val="AkronymHTML"/>
        </w:rPr>
        <w:t>d</w:t>
      </w:r>
      <w:r>
        <w:rPr>
          <w:rStyle w:val="AkronymHTML"/>
        </w:rPr>
        <w:t>ků, zjistí-li se, že tyto údaje jsou nepravdivé.</w:t>
      </w:r>
    </w:p>
    <w:p w:rsidR="001B5CDE" w:rsidRDefault="001B5CDE" w:rsidP="001B5CDE">
      <w:pPr>
        <w:jc w:val="left"/>
        <w:rPr>
          <w:rStyle w:val="AkronymHTML"/>
        </w:rPr>
      </w:pPr>
    </w:p>
    <w:p w:rsidR="001B5CDE" w:rsidRDefault="001B5CDE" w:rsidP="001B5CDE">
      <w:pPr>
        <w:jc w:val="left"/>
        <w:rPr>
          <w:rStyle w:val="AkronymHTML"/>
        </w:rPr>
      </w:pPr>
      <w:r>
        <w:rPr>
          <w:rStyle w:val="AkronymHTML"/>
        </w:rPr>
        <w:t>Oznamovací povinnost je dána zákonem ČNR č. 565/1990 Sb., o místních poplatcích, ve znění pozdějších předpisů a Obecně závaznou vyhláškou obce Stružná č.2/2011 o místním poplatku ze psů.</w:t>
      </w:r>
    </w:p>
    <w:p w:rsidR="001B5CDE" w:rsidRDefault="001B5CDE" w:rsidP="001B5CDE">
      <w:pPr>
        <w:jc w:val="left"/>
        <w:rPr>
          <w:rStyle w:val="AkronymHTML"/>
        </w:rPr>
      </w:pPr>
    </w:p>
    <w:p w:rsidR="001B5CDE" w:rsidRDefault="001B5CDE" w:rsidP="001B5CDE">
      <w:pPr>
        <w:jc w:val="left"/>
        <w:rPr>
          <w:rStyle w:val="AkronymHTML"/>
        </w:rPr>
      </w:pPr>
    </w:p>
    <w:p w:rsidR="001B5CDE" w:rsidRDefault="001B5CDE" w:rsidP="001B5CDE">
      <w:pPr>
        <w:jc w:val="left"/>
        <w:rPr>
          <w:rStyle w:val="AkronymHTML"/>
        </w:rPr>
      </w:pPr>
    </w:p>
    <w:p w:rsidR="001B5CDE" w:rsidRDefault="001B5CDE" w:rsidP="001B5CDE">
      <w:pPr>
        <w:jc w:val="left"/>
        <w:rPr>
          <w:rStyle w:val="AkronymHTML"/>
        </w:rPr>
      </w:pPr>
      <w:r>
        <w:rPr>
          <w:rStyle w:val="AkronymHTML"/>
        </w:rPr>
        <w:t>Datum:</w:t>
      </w:r>
    </w:p>
    <w:p w:rsidR="001B5CDE" w:rsidRDefault="001B5CDE" w:rsidP="001B5CDE">
      <w:pPr>
        <w:rPr>
          <w:rStyle w:val="AkronymHTML"/>
        </w:rPr>
      </w:pPr>
    </w:p>
    <w:p w:rsidR="001B5CDE" w:rsidRDefault="001B5CDE" w:rsidP="001B5CDE">
      <w:pPr>
        <w:rPr>
          <w:rStyle w:val="AkronymHTML"/>
        </w:rPr>
      </w:pPr>
    </w:p>
    <w:p w:rsidR="001B5CDE" w:rsidRDefault="001B5CDE" w:rsidP="001B5CDE">
      <w:pPr>
        <w:rPr>
          <w:rStyle w:val="AkronymHTML"/>
        </w:rPr>
      </w:pPr>
    </w:p>
    <w:p w:rsidR="001B5CDE" w:rsidRDefault="001B5CDE" w:rsidP="001B5CDE">
      <w:pPr>
        <w:ind w:left="0"/>
        <w:rPr>
          <w:rStyle w:val="AkronymHTML"/>
        </w:rPr>
      </w:pPr>
      <w:r>
        <w:rPr>
          <w:rStyle w:val="AkronymHTML"/>
        </w:rPr>
        <w:t xml:space="preserve">                                                                                                             </w:t>
      </w:r>
      <w:r>
        <w:rPr>
          <w:rStyle w:val="AkronymHTML"/>
        </w:rPr>
        <w:t xml:space="preserve">................................................                                                       </w:t>
      </w:r>
    </w:p>
    <w:p w:rsidR="001B5CDE" w:rsidRPr="00B04D65" w:rsidRDefault="001B5CDE" w:rsidP="001B5CDE">
      <w:pPr>
        <w:rPr>
          <w:rStyle w:val="AkronymHTML"/>
        </w:rPr>
      </w:pPr>
      <w:r>
        <w:rPr>
          <w:rStyle w:val="AkronymHTML"/>
        </w:rPr>
        <w:t xml:space="preserve">       </w:t>
      </w:r>
      <w:r>
        <w:rPr>
          <w:rStyle w:val="AkronymHTML"/>
        </w:rPr>
        <w:t xml:space="preserve">                                                                                                 </w:t>
      </w:r>
      <w:r>
        <w:rPr>
          <w:rStyle w:val="AkronymHTML"/>
        </w:rPr>
        <w:t xml:space="preserve"> poplatník                                                                                          </w:t>
      </w:r>
    </w:p>
    <w:p w:rsidR="004E7EBF" w:rsidRPr="003C6475" w:rsidRDefault="004E7EBF" w:rsidP="005F111E">
      <w:pPr>
        <w:jc w:val="left"/>
        <w:rPr>
          <w:rFonts w:asciiTheme="minorHAnsi" w:hAnsiTheme="minorHAnsi" w:cstheme="minorHAnsi"/>
        </w:rPr>
      </w:pPr>
    </w:p>
    <w:sectPr w:rsidR="004E7EBF" w:rsidRPr="003C6475" w:rsidSect="00B55A71">
      <w:headerReference w:type="default" r:id="rId9"/>
      <w:footerReference w:type="default" r:id="rId10"/>
      <w:pgSz w:w="11906" w:h="16838" w:code="9"/>
      <w:pgMar w:top="2835" w:right="567" w:bottom="397" w:left="567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217" w:rsidRDefault="005E6217">
      <w:r>
        <w:separator/>
      </w:r>
    </w:p>
  </w:endnote>
  <w:endnote w:type="continuationSeparator" w:id="0">
    <w:p w:rsidR="005E6217" w:rsidRDefault="005E6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9CD9E2ED-4037-42B9-862E-6335770A42EA}"/>
    <w:embedItalic r:id="rId2" w:fontKey="{206071A7-FBBF-4BD5-AF87-2124D9FC7B5D}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E13995AF-B86C-4FC0-90AD-1E82571D1632}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  <w:embedRegular r:id="rId4" w:fontKey="{D53244AE-F9E8-45FF-A019-8C18724A3C0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9429398"/>
      <w:docPartObj>
        <w:docPartGallery w:val="Page Numbers (Bottom of Page)"/>
        <w:docPartUnique/>
      </w:docPartObj>
    </w:sdtPr>
    <w:sdtEndPr/>
    <w:sdtContent>
      <w:p w:rsidR="000C66B7" w:rsidRDefault="000C66B7" w:rsidP="000C66B7">
        <w:pPr>
          <w:pStyle w:val="Zpat"/>
        </w:pPr>
        <w:r>
          <w:t xml:space="preserve">  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C21EC3">
          <w:rPr>
            <w:noProof/>
          </w:rPr>
          <w:t>1</w:t>
        </w:r>
        <w:r>
          <w:fldChar w:fldCharType="end"/>
        </w:r>
      </w:p>
    </w:sdtContent>
  </w:sdt>
  <w:p w:rsidR="00E24B4E" w:rsidRDefault="00E24B4E" w:rsidP="000330C3">
    <w:pPr>
      <w:pStyle w:val="Zpat"/>
      <w:spacing w:before="240"/>
      <w:ind w:left="-340" w:right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217" w:rsidRDefault="005E6217">
      <w:r>
        <w:separator/>
      </w:r>
    </w:p>
  </w:footnote>
  <w:footnote w:type="continuationSeparator" w:id="0">
    <w:p w:rsidR="005E6217" w:rsidRDefault="005E6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B4E" w:rsidRDefault="00E24B4E" w:rsidP="00DB6326">
    <w:pPr>
      <w:pStyle w:val="Zhlav"/>
      <w:tabs>
        <w:tab w:val="clear" w:pos="4536"/>
        <w:tab w:val="clear" w:pos="9072"/>
        <w:tab w:val="left" w:pos="3293"/>
      </w:tabs>
      <w:spacing w:after="120"/>
      <w:ind w:left="-595"/>
    </w:pPr>
    <w:r>
      <w:rPr>
        <w:noProof/>
      </w:rPr>
      <w:drawing>
        <wp:inline distT="0" distB="0" distL="0" distR="0" wp14:anchorId="00407656" wp14:editId="4408819B">
          <wp:extent cx="7532370" cy="1720215"/>
          <wp:effectExtent l="0" t="0" r="0" b="0"/>
          <wp:docPr id="1" name="obrázek 25" descr="C:\Users\Vláďa\Desktop\struzna-ok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5" descr="C:\Users\Vláďa\Desktop\struzna-ok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2370" cy="172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F38BA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7065B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AAE05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6DC3D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8"/>
    <w:multiLevelType w:val="singleLevel"/>
    <w:tmpl w:val="CC36A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9CF4065"/>
    <w:multiLevelType w:val="multilevel"/>
    <w:tmpl w:val="562655C2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9AE0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009AE0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009AE0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6">
    <w:nsid w:val="1A6548A8"/>
    <w:multiLevelType w:val="hybridMultilevel"/>
    <w:tmpl w:val="2AE4B8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ED686E"/>
    <w:multiLevelType w:val="multilevel"/>
    <w:tmpl w:val="FAD6B010"/>
    <w:lvl w:ilvl="0">
      <w:start w:val="1"/>
      <w:numFmt w:val="bullet"/>
      <w:lvlText w:val=""/>
      <w:lvlJc w:val="left"/>
      <w:pPr>
        <w:tabs>
          <w:tab w:val="num" w:pos="142"/>
        </w:tabs>
        <w:ind w:left="142" w:hanging="142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8">
    <w:nsid w:val="263C0576"/>
    <w:multiLevelType w:val="hybridMultilevel"/>
    <w:tmpl w:val="33F461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E958C0"/>
    <w:multiLevelType w:val="multilevel"/>
    <w:tmpl w:val="E3140F6A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424242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0">
    <w:nsid w:val="2B6336FD"/>
    <w:multiLevelType w:val="hybridMultilevel"/>
    <w:tmpl w:val="886E78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D43AF7"/>
    <w:multiLevelType w:val="multilevel"/>
    <w:tmpl w:val="81D402FC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2">
    <w:nsid w:val="33FF7FC1"/>
    <w:multiLevelType w:val="hybridMultilevel"/>
    <w:tmpl w:val="BC4EACC4"/>
    <w:lvl w:ilvl="0" w:tplc="F558B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FD70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3D47CE"/>
    <w:multiLevelType w:val="hybridMultilevel"/>
    <w:tmpl w:val="B7303748"/>
    <w:lvl w:ilvl="0" w:tplc="F558B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FD7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D86476"/>
    <w:multiLevelType w:val="hybridMultilevel"/>
    <w:tmpl w:val="9CB42330"/>
    <w:lvl w:ilvl="0" w:tplc="F558B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FD7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4E371B0"/>
    <w:multiLevelType w:val="hybridMultilevel"/>
    <w:tmpl w:val="816A2D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307414"/>
    <w:multiLevelType w:val="multilevel"/>
    <w:tmpl w:val="53B600F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9AE0"/>
        <w:sz w:val="12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7">
    <w:nsid w:val="46E62344"/>
    <w:multiLevelType w:val="multilevel"/>
    <w:tmpl w:val="782E15BA"/>
    <w:lvl w:ilvl="0">
      <w:start w:val="1"/>
      <w:numFmt w:val="bullet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18">
    <w:nsid w:val="4A195FEF"/>
    <w:multiLevelType w:val="hybridMultilevel"/>
    <w:tmpl w:val="377E53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6E10BC"/>
    <w:multiLevelType w:val="multilevel"/>
    <w:tmpl w:val="62ACCFF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10427"/>
        <w:sz w:val="26"/>
      </w:rPr>
    </w:lvl>
    <w:lvl w:ilvl="2">
      <w:start w:val="1"/>
      <w:numFmt w:val="bullet"/>
      <w:lvlText w:val=""/>
      <w:lvlJc w:val="left"/>
      <w:pPr>
        <w:tabs>
          <w:tab w:val="num" w:pos="567"/>
        </w:tabs>
        <w:ind w:left="567" w:firstLine="284"/>
      </w:pPr>
      <w:rPr>
        <w:rFonts w:ascii="Symbol" w:hAnsi="Symbol" w:hint="default"/>
        <w:color w:val="F10427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  <w:color w:val="424242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20">
    <w:nsid w:val="4CB74A94"/>
    <w:multiLevelType w:val="multilevel"/>
    <w:tmpl w:val="F064DF7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A0E3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A0E3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21">
    <w:nsid w:val="4DCA15FF"/>
    <w:multiLevelType w:val="hybridMultilevel"/>
    <w:tmpl w:val="8A820A48"/>
    <w:lvl w:ilvl="0" w:tplc="A6047CF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55510B"/>
    <w:multiLevelType w:val="hybridMultilevel"/>
    <w:tmpl w:val="924C10C4"/>
    <w:lvl w:ilvl="0" w:tplc="F558B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FD7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443DBD"/>
    <w:multiLevelType w:val="hybridMultilevel"/>
    <w:tmpl w:val="5D9448FA"/>
    <w:lvl w:ilvl="0" w:tplc="ED182F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757E53"/>
    <w:multiLevelType w:val="multilevel"/>
    <w:tmpl w:val="61206E60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25">
    <w:nsid w:val="602B0F7D"/>
    <w:multiLevelType w:val="hybridMultilevel"/>
    <w:tmpl w:val="C1A43E2E"/>
    <w:lvl w:ilvl="0" w:tplc="F558B5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9FD70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1839D6"/>
    <w:multiLevelType w:val="hybridMultilevel"/>
    <w:tmpl w:val="0DD4BC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6AB7A96"/>
    <w:multiLevelType w:val="hybridMultilevel"/>
    <w:tmpl w:val="546AE3A2"/>
    <w:lvl w:ilvl="0" w:tplc="59380C2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81A04A2"/>
    <w:multiLevelType w:val="multilevel"/>
    <w:tmpl w:val="E0A01F3A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29">
    <w:nsid w:val="6AE11857"/>
    <w:multiLevelType w:val="hybridMultilevel"/>
    <w:tmpl w:val="C8CE18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0566F9"/>
    <w:multiLevelType w:val="multilevel"/>
    <w:tmpl w:val="A09E3A0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31">
    <w:nsid w:val="6F1C5F7A"/>
    <w:multiLevelType w:val="hybridMultilevel"/>
    <w:tmpl w:val="3EEAFD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6C1C6C"/>
    <w:multiLevelType w:val="multilevel"/>
    <w:tmpl w:val="B1022490"/>
    <w:lvl w:ilvl="0">
      <w:start w:val="1"/>
      <w:numFmt w:val="bullet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color w:val="52BB00"/>
        <w:sz w:val="26"/>
      </w:rPr>
    </w:lvl>
    <w:lvl w:ilvl="1">
      <w:start w:val="1"/>
      <w:numFmt w:val="bullet"/>
      <w:lvlText w:val=""/>
      <w:lvlJc w:val="left"/>
      <w:pPr>
        <w:tabs>
          <w:tab w:val="num" w:pos="1021"/>
        </w:tabs>
        <w:ind w:left="1021" w:hanging="227"/>
      </w:pPr>
      <w:rPr>
        <w:rFonts w:ascii="Symbol" w:hAnsi="Symbol" w:hint="default"/>
        <w:color w:val="F756AE"/>
        <w:sz w:val="26"/>
      </w:rPr>
    </w:lvl>
    <w:lvl w:ilvl="2">
      <w:start w:val="1"/>
      <w:numFmt w:val="bullet"/>
      <w:lvlText w:val=""/>
      <w:lvlJc w:val="left"/>
      <w:pPr>
        <w:tabs>
          <w:tab w:val="num" w:pos="1692"/>
        </w:tabs>
        <w:ind w:left="169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33">
    <w:nsid w:val="77B52D6C"/>
    <w:multiLevelType w:val="multilevel"/>
    <w:tmpl w:val="C41AB576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AE0"/>
        <w:sz w:val="26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34">
    <w:nsid w:val="78A644F1"/>
    <w:multiLevelType w:val="multilevel"/>
    <w:tmpl w:val="563469C0"/>
    <w:lvl w:ilvl="0">
      <w:start w:val="1"/>
      <w:numFmt w:val="bullet"/>
      <w:pStyle w:val="Seznam"/>
      <w:lvlText w:val="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9FD700"/>
        <w:sz w:val="12"/>
      </w:rPr>
    </w:lvl>
    <w:lvl w:ilvl="1">
      <w:start w:val="1"/>
      <w:numFmt w:val="bullet"/>
      <w:lvlText w:val=""/>
      <w:lvlJc w:val="left"/>
      <w:pPr>
        <w:tabs>
          <w:tab w:val="num" w:pos="567"/>
        </w:tabs>
        <w:ind w:left="567" w:hanging="283"/>
      </w:pPr>
      <w:rPr>
        <w:rFonts w:ascii="Wingdings" w:hAnsi="Wingdings" w:hint="default"/>
        <w:color w:val="00A7E6"/>
        <w:sz w:val="12"/>
      </w:rPr>
    </w:lvl>
    <w:lvl w:ilvl="2">
      <w:start w:val="1"/>
      <w:numFmt w:val="bullet"/>
      <w:lvlText w:val="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9E9E9E"/>
        <w:sz w:val="14"/>
      </w:rPr>
    </w:lvl>
    <w:lvl w:ilvl="3">
      <w:start w:val="1"/>
      <w:numFmt w:val="bullet"/>
      <w:lvlText w:val=""/>
      <w:lvlJc w:val="left"/>
      <w:pPr>
        <w:tabs>
          <w:tab w:val="num" w:pos="1134"/>
        </w:tabs>
        <w:ind w:left="1134" w:hanging="283"/>
      </w:pPr>
      <w:rPr>
        <w:rFonts w:ascii="Wingdings" w:hAnsi="Wingdings" w:hint="default"/>
        <w:color w:val="9E9E9E"/>
        <w:sz w:val="12"/>
      </w:rPr>
    </w:lvl>
    <w:lvl w:ilvl="4">
      <w:start w:val="1"/>
      <w:numFmt w:val="bullet"/>
      <w:lvlText w:val=""/>
      <w:lvlJc w:val="left"/>
      <w:pPr>
        <w:tabs>
          <w:tab w:val="num" w:pos="1418"/>
        </w:tabs>
        <w:ind w:left="1418" w:hanging="284"/>
      </w:pPr>
      <w:rPr>
        <w:rFonts w:ascii="Wingdings" w:hAnsi="Wingdings" w:hint="default"/>
        <w:color w:val="9E9E9F"/>
        <w:sz w:val="12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abstractNum w:abstractNumId="35">
    <w:nsid w:val="7D1158DB"/>
    <w:multiLevelType w:val="multilevel"/>
    <w:tmpl w:val="A3045D9E"/>
    <w:lvl w:ilvl="0">
      <w:start w:val="1"/>
      <w:numFmt w:val="bullet"/>
      <w:lvlText w:val=""/>
      <w:lvlJc w:val="left"/>
      <w:pPr>
        <w:tabs>
          <w:tab w:val="num" w:pos="567"/>
        </w:tabs>
        <w:ind w:left="284" w:hanging="284"/>
      </w:pPr>
      <w:rPr>
        <w:rFonts w:ascii="Wingdings" w:hAnsi="Wingdings" w:hint="default"/>
        <w:color w:val="009AE0"/>
        <w:sz w:val="1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000000"/>
        <w:sz w:val="26"/>
      </w:rPr>
    </w:lvl>
    <w:lvl w:ilvl="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0000"/>
        <w:sz w:val="26"/>
      </w:rPr>
    </w:lvl>
    <w:lvl w:ilvl="3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  <w:color w:val="000000"/>
        <w:sz w:val="26"/>
      </w:rPr>
    </w:lvl>
    <w:lvl w:ilvl="4">
      <w:start w:val="1"/>
      <w:numFmt w:val="bullet"/>
      <w:lvlText w:val=""/>
      <w:lvlJc w:val="left"/>
      <w:pPr>
        <w:tabs>
          <w:tab w:val="num" w:pos="2412"/>
        </w:tabs>
        <w:ind w:left="2412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772"/>
        </w:tabs>
        <w:ind w:left="2772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132"/>
        </w:tabs>
        <w:ind w:left="3132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492"/>
        </w:tabs>
        <w:ind w:left="3492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852"/>
        </w:tabs>
        <w:ind w:left="3852" w:hanging="360"/>
      </w:pPr>
      <w:rPr>
        <w:rFonts w:ascii="Symbol" w:hAnsi="Symbol" w:hint="default"/>
      </w:rPr>
    </w:lvl>
  </w:abstractNum>
  <w:num w:numId="1">
    <w:abstractNumId w:val="34"/>
  </w:num>
  <w:num w:numId="2">
    <w:abstractNumId w:val="32"/>
  </w:num>
  <w:num w:numId="3">
    <w:abstractNumId w:val="7"/>
  </w:num>
  <w:num w:numId="4">
    <w:abstractNumId w:val="30"/>
  </w:num>
  <w:num w:numId="5">
    <w:abstractNumId w:val="24"/>
  </w:num>
  <w:num w:numId="6">
    <w:abstractNumId w:val="1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9"/>
  </w:num>
  <w:num w:numId="13">
    <w:abstractNumId w:val="20"/>
  </w:num>
  <w:num w:numId="14">
    <w:abstractNumId w:val="33"/>
  </w:num>
  <w:num w:numId="15">
    <w:abstractNumId w:val="11"/>
  </w:num>
  <w:num w:numId="16">
    <w:abstractNumId w:val="28"/>
  </w:num>
  <w:num w:numId="17">
    <w:abstractNumId w:val="35"/>
  </w:num>
  <w:num w:numId="18">
    <w:abstractNumId w:val="17"/>
  </w:num>
  <w:num w:numId="19">
    <w:abstractNumId w:val="16"/>
  </w:num>
  <w:num w:numId="20">
    <w:abstractNumId w:val="5"/>
  </w:num>
  <w:num w:numId="21">
    <w:abstractNumId w:val="6"/>
  </w:num>
  <w:num w:numId="22">
    <w:abstractNumId w:val="18"/>
  </w:num>
  <w:num w:numId="23">
    <w:abstractNumId w:val="23"/>
  </w:num>
  <w:num w:numId="24">
    <w:abstractNumId w:val="25"/>
  </w:num>
  <w:num w:numId="25">
    <w:abstractNumId w:val="14"/>
  </w:num>
  <w:num w:numId="26">
    <w:abstractNumId w:val="26"/>
  </w:num>
  <w:num w:numId="27">
    <w:abstractNumId w:val="22"/>
  </w:num>
  <w:num w:numId="28">
    <w:abstractNumId w:val="10"/>
  </w:num>
  <w:num w:numId="29">
    <w:abstractNumId w:val="15"/>
  </w:num>
  <w:num w:numId="30">
    <w:abstractNumId w:val="13"/>
  </w:num>
  <w:num w:numId="31">
    <w:abstractNumId w:val="12"/>
  </w:num>
  <w:num w:numId="32">
    <w:abstractNumId w:val="31"/>
  </w:num>
  <w:num w:numId="33">
    <w:abstractNumId w:val="8"/>
  </w:num>
  <w:num w:numId="34">
    <w:abstractNumId w:val="27"/>
  </w:num>
  <w:num w:numId="35">
    <w:abstractNumId w:val="29"/>
  </w:num>
  <w:num w:numId="3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TrueType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07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A03"/>
    <w:rsid w:val="000000DA"/>
    <w:rsid w:val="00000CA0"/>
    <w:rsid w:val="00004104"/>
    <w:rsid w:val="00007C7B"/>
    <w:rsid w:val="000112B1"/>
    <w:rsid w:val="00026D1A"/>
    <w:rsid w:val="000330C3"/>
    <w:rsid w:val="00046974"/>
    <w:rsid w:val="00054952"/>
    <w:rsid w:val="0006600C"/>
    <w:rsid w:val="00084C44"/>
    <w:rsid w:val="000A164C"/>
    <w:rsid w:val="000B38F1"/>
    <w:rsid w:val="000C66B7"/>
    <w:rsid w:val="000C7770"/>
    <w:rsid w:val="000C7CFB"/>
    <w:rsid w:val="000D0FC8"/>
    <w:rsid w:val="000D726C"/>
    <w:rsid w:val="000E016D"/>
    <w:rsid w:val="000F5C1E"/>
    <w:rsid w:val="0010031E"/>
    <w:rsid w:val="00127F40"/>
    <w:rsid w:val="00132A51"/>
    <w:rsid w:val="001336AE"/>
    <w:rsid w:val="0013735D"/>
    <w:rsid w:val="00140C5C"/>
    <w:rsid w:val="00147623"/>
    <w:rsid w:val="00152C4C"/>
    <w:rsid w:val="0016105A"/>
    <w:rsid w:val="001623EC"/>
    <w:rsid w:val="0016293E"/>
    <w:rsid w:val="00163FE6"/>
    <w:rsid w:val="00167B7C"/>
    <w:rsid w:val="00191425"/>
    <w:rsid w:val="00191E7E"/>
    <w:rsid w:val="0019280A"/>
    <w:rsid w:val="001935C6"/>
    <w:rsid w:val="001A2127"/>
    <w:rsid w:val="001A2227"/>
    <w:rsid w:val="001A76A1"/>
    <w:rsid w:val="001B5CDE"/>
    <w:rsid w:val="001B7FD9"/>
    <w:rsid w:val="001D580F"/>
    <w:rsid w:val="001E6163"/>
    <w:rsid w:val="002055FB"/>
    <w:rsid w:val="002124E6"/>
    <w:rsid w:val="00222F3F"/>
    <w:rsid w:val="00223835"/>
    <w:rsid w:val="00236E9D"/>
    <w:rsid w:val="00245423"/>
    <w:rsid w:val="002765ED"/>
    <w:rsid w:val="002B340A"/>
    <w:rsid w:val="002C2558"/>
    <w:rsid w:val="002C7F55"/>
    <w:rsid w:val="002D7D12"/>
    <w:rsid w:val="002E2673"/>
    <w:rsid w:val="00320779"/>
    <w:rsid w:val="003321C2"/>
    <w:rsid w:val="003327DB"/>
    <w:rsid w:val="00337291"/>
    <w:rsid w:val="00350E2C"/>
    <w:rsid w:val="0036660F"/>
    <w:rsid w:val="003B36C8"/>
    <w:rsid w:val="003C6475"/>
    <w:rsid w:val="003D0C05"/>
    <w:rsid w:val="003D1BE1"/>
    <w:rsid w:val="00413D15"/>
    <w:rsid w:val="00421935"/>
    <w:rsid w:val="004227A7"/>
    <w:rsid w:val="00425159"/>
    <w:rsid w:val="00434FEF"/>
    <w:rsid w:val="00435679"/>
    <w:rsid w:val="004537D6"/>
    <w:rsid w:val="0045470C"/>
    <w:rsid w:val="00473D8A"/>
    <w:rsid w:val="0047695B"/>
    <w:rsid w:val="004846CF"/>
    <w:rsid w:val="0049339F"/>
    <w:rsid w:val="004A4EF9"/>
    <w:rsid w:val="004A6356"/>
    <w:rsid w:val="004A636F"/>
    <w:rsid w:val="004B6D66"/>
    <w:rsid w:val="004D67C9"/>
    <w:rsid w:val="004D6859"/>
    <w:rsid w:val="004E7EBF"/>
    <w:rsid w:val="004F1275"/>
    <w:rsid w:val="00507D6B"/>
    <w:rsid w:val="00513C40"/>
    <w:rsid w:val="005144A8"/>
    <w:rsid w:val="00530E2E"/>
    <w:rsid w:val="00533B14"/>
    <w:rsid w:val="00537F17"/>
    <w:rsid w:val="00560AA6"/>
    <w:rsid w:val="00571714"/>
    <w:rsid w:val="00574B0B"/>
    <w:rsid w:val="0058558D"/>
    <w:rsid w:val="00594226"/>
    <w:rsid w:val="005B380C"/>
    <w:rsid w:val="005C0468"/>
    <w:rsid w:val="005C44AE"/>
    <w:rsid w:val="005D2376"/>
    <w:rsid w:val="005D4A03"/>
    <w:rsid w:val="005E300F"/>
    <w:rsid w:val="005E6217"/>
    <w:rsid w:val="005F111E"/>
    <w:rsid w:val="005F5214"/>
    <w:rsid w:val="00602D59"/>
    <w:rsid w:val="0060433A"/>
    <w:rsid w:val="006071BF"/>
    <w:rsid w:val="00613171"/>
    <w:rsid w:val="00613295"/>
    <w:rsid w:val="00617542"/>
    <w:rsid w:val="006229C4"/>
    <w:rsid w:val="00624429"/>
    <w:rsid w:val="00646566"/>
    <w:rsid w:val="00651D91"/>
    <w:rsid w:val="0065238C"/>
    <w:rsid w:val="006644AC"/>
    <w:rsid w:val="00674628"/>
    <w:rsid w:val="006A34E3"/>
    <w:rsid w:val="006A4B2E"/>
    <w:rsid w:val="006A7AC9"/>
    <w:rsid w:val="006B39AA"/>
    <w:rsid w:val="006B6158"/>
    <w:rsid w:val="006B7B22"/>
    <w:rsid w:val="006D129B"/>
    <w:rsid w:val="006E3D6B"/>
    <w:rsid w:val="006E3E96"/>
    <w:rsid w:val="006E48AE"/>
    <w:rsid w:val="006E7DBC"/>
    <w:rsid w:val="006F2251"/>
    <w:rsid w:val="007031B5"/>
    <w:rsid w:val="00707337"/>
    <w:rsid w:val="0071303C"/>
    <w:rsid w:val="00730ECB"/>
    <w:rsid w:val="00731570"/>
    <w:rsid w:val="0074532D"/>
    <w:rsid w:val="00753D6C"/>
    <w:rsid w:val="00755153"/>
    <w:rsid w:val="00766447"/>
    <w:rsid w:val="00770010"/>
    <w:rsid w:val="00772969"/>
    <w:rsid w:val="0078462A"/>
    <w:rsid w:val="007947DB"/>
    <w:rsid w:val="0079611D"/>
    <w:rsid w:val="007B0B6E"/>
    <w:rsid w:val="007D6406"/>
    <w:rsid w:val="007E0645"/>
    <w:rsid w:val="0081001D"/>
    <w:rsid w:val="00813C70"/>
    <w:rsid w:val="00824B49"/>
    <w:rsid w:val="00864C86"/>
    <w:rsid w:val="00873634"/>
    <w:rsid w:val="00873987"/>
    <w:rsid w:val="008B7458"/>
    <w:rsid w:val="008C371B"/>
    <w:rsid w:val="008D1E85"/>
    <w:rsid w:val="00906EDE"/>
    <w:rsid w:val="00930336"/>
    <w:rsid w:val="00933258"/>
    <w:rsid w:val="009536BF"/>
    <w:rsid w:val="00972227"/>
    <w:rsid w:val="00976FBB"/>
    <w:rsid w:val="009816B4"/>
    <w:rsid w:val="00982276"/>
    <w:rsid w:val="009B3679"/>
    <w:rsid w:val="009B660E"/>
    <w:rsid w:val="009C5467"/>
    <w:rsid w:val="009C717B"/>
    <w:rsid w:val="009F06A6"/>
    <w:rsid w:val="009F77E4"/>
    <w:rsid w:val="00A314C0"/>
    <w:rsid w:val="00A34423"/>
    <w:rsid w:val="00A4736A"/>
    <w:rsid w:val="00A52531"/>
    <w:rsid w:val="00A53943"/>
    <w:rsid w:val="00A53ECC"/>
    <w:rsid w:val="00A56BFD"/>
    <w:rsid w:val="00A67B2F"/>
    <w:rsid w:val="00A67CCE"/>
    <w:rsid w:val="00A71E4C"/>
    <w:rsid w:val="00A94221"/>
    <w:rsid w:val="00A9458E"/>
    <w:rsid w:val="00AA4477"/>
    <w:rsid w:val="00AB32AB"/>
    <w:rsid w:val="00AB5B8F"/>
    <w:rsid w:val="00AD1971"/>
    <w:rsid w:val="00AD344E"/>
    <w:rsid w:val="00AD36DF"/>
    <w:rsid w:val="00AD428B"/>
    <w:rsid w:val="00AD4667"/>
    <w:rsid w:val="00AD4A73"/>
    <w:rsid w:val="00B07EBF"/>
    <w:rsid w:val="00B13AA6"/>
    <w:rsid w:val="00B16FB1"/>
    <w:rsid w:val="00B55A71"/>
    <w:rsid w:val="00B65380"/>
    <w:rsid w:val="00B773AE"/>
    <w:rsid w:val="00B800EE"/>
    <w:rsid w:val="00B90E19"/>
    <w:rsid w:val="00BB735E"/>
    <w:rsid w:val="00BC0195"/>
    <w:rsid w:val="00BC524C"/>
    <w:rsid w:val="00BC7512"/>
    <w:rsid w:val="00BC79DE"/>
    <w:rsid w:val="00BD1494"/>
    <w:rsid w:val="00C02E8B"/>
    <w:rsid w:val="00C06AF7"/>
    <w:rsid w:val="00C12FCE"/>
    <w:rsid w:val="00C21EC3"/>
    <w:rsid w:val="00C5172D"/>
    <w:rsid w:val="00C52370"/>
    <w:rsid w:val="00C82F00"/>
    <w:rsid w:val="00CA377F"/>
    <w:rsid w:val="00CA7C82"/>
    <w:rsid w:val="00CB27C8"/>
    <w:rsid w:val="00CD44C2"/>
    <w:rsid w:val="00CD7577"/>
    <w:rsid w:val="00CF17F6"/>
    <w:rsid w:val="00D04746"/>
    <w:rsid w:val="00D21662"/>
    <w:rsid w:val="00D545C1"/>
    <w:rsid w:val="00D605F8"/>
    <w:rsid w:val="00D6107C"/>
    <w:rsid w:val="00D61292"/>
    <w:rsid w:val="00D922EB"/>
    <w:rsid w:val="00D92EBC"/>
    <w:rsid w:val="00DA3AE1"/>
    <w:rsid w:val="00DB37B8"/>
    <w:rsid w:val="00DB6326"/>
    <w:rsid w:val="00DC417A"/>
    <w:rsid w:val="00DC46AA"/>
    <w:rsid w:val="00DC752E"/>
    <w:rsid w:val="00DD2EDC"/>
    <w:rsid w:val="00DD402D"/>
    <w:rsid w:val="00DE2D3A"/>
    <w:rsid w:val="00DE3588"/>
    <w:rsid w:val="00E01C41"/>
    <w:rsid w:val="00E13E64"/>
    <w:rsid w:val="00E144FC"/>
    <w:rsid w:val="00E21E12"/>
    <w:rsid w:val="00E24B4E"/>
    <w:rsid w:val="00E33BB3"/>
    <w:rsid w:val="00E35188"/>
    <w:rsid w:val="00E419ED"/>
    <w:rsid w:val="00E44770"/>
    <w:rsid w:val="00E44FE6"/>
    <w:rsid w:val="00E715F7"/>
    <w:rsid w:val="00E74D66"/>
    <w:rsid w:val="00E76650"/>
    <w:rsid w:val="00E835FC"/>
    <w:rsid w:val="00E953B2"/>
    <w:rsid w:val="00E96F4C"/>
    <w:rsid w:val="00EA5986"/>
    <w:rsid w:val="00EA68F1"/>
    <w:rsid w:val="00ED4A30"/>
    <w:rsid w:val="00EF4311"/>
    <w:rsid w:val="00F0716E"/>
    <w:rsid w:val="00F227F7"/>
    <w:rsid w:val="00F22F2E"/>
    <w:rsid w:val="00F26692"/>
    <w:rsid w:val="00F42873"/>
    <w:rsid w:val="00F43E02"/>
    <w:rsid w:val="00F5178A"/>
    <w:rsid w:val="00F74977"/>
    <w:rsid w:val="00F859C9"/>
    <w:rsid w:val="00FC42CE"/>
    <w:rsid w:val="00FD5D9F"/>
    <w:rsid w:val="00FD7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cs-CZ" w:eastAsia="cs-CZ" w:bidi="ar-SA"/>
      </w:rPr>
    </w:rPrDefault>
    <w:pPrDefault>
      <w:pPr>
        <w:ind w:left="907" w:right="907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44AC"/>
  </w:style>
  <w:style w:type="paragraph" w:styleId="Nadpis1">
    <w:name w:val="heading 1"/>
    <w:basedOn w:val="Normln"/>
    <w:next w:val="Normln"/>
    <w:qFormat/>
    <w:rsid w:val="00413D15"/>
    <w:pPr>
      <w:outlineLvl w:val="0"/>
    </w:pPr>
    <w:rPr>
      <w:b/>
      <w:caps/>
      <w:color w:val="1D619A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rFonts w:cs="Arial"/>
      <w:bCs/>
      <w:iCs/>
      <w:sz w:val="38"/>
      <w:szCs w:val="2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vraznn">
    <w:name w:val="Emphasis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0330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330C3"/>
    <w:rPr>
      <w:rFonts w:ascii="Tahoma" w:hAnsi="Tahoma" w:cs="Tahoma"/>
      <w:color w:val="000000"/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6644AC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rsid w:val="006644AC"/>
    <w:rPr>
      <w:rFonts w:ascii="Cambria" w:eastAsia="Times New Roman" w:hAnsi="Cambria" w:cs="Times New Roman"/>
      <w:color w:val="000000"/>
      <w:sz w:val="24"/>
      <w:szCs w:val="24"/>
    </w:rPr>
  </w:style>
  <w:style w:type="character" w:styleId="Zdraznnjemn">
    <w:name w:val="Subtle Emphasis"/>
    <w:uiPriority w:val="19"/>
    <w:qFormat/>
    <w:rsid w:val="006644AC"/>
    <w:rPr>
      <w:rFonts w:ascii="Calibri" w:hAnsi="Calibri"/>
      <w:i/>
      <w:iCs/>
      <w:color w:val="808080"/>
    </w:rPr>
  </w:style>
  <w:style w:type="character" w:styleId="AkronymHTML">
    <w:name w:val="HTML Acronym"/>
    <w:basedOn w:val="Standardnpsmoodstavce"/>
    <w:rsid w:val="00F42873"/>
  </w:style>
  <w:style w:type="paragraph" w:styleId="Odstavecseseznamem">
    <w:name w:val="List Paragraph"/>
    <w:basedOn w:val="Normln"/>
    <w:uiPriority w:val="34"/>
    <w:qFormat/>
    <w:rsid w:val="00F42873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0C66B7"/>
  </w:style>
  <w:style w:type="character" w:styleId="Siln">
    <w:name w:val="Strong"/>
    <w:basedOn w:val="Standardnpsmoodstavce"/>
    <w:uiPriority w:val="22"/>
    <w:qFormat/>
    <w:rsid w:val="00BD14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cs-CZ" w:eastAsia="cs-CZ" w:bidi="ar-SA"/>
      </w:rPr>
    </w:rPrDefault>
    <w:pPrDefault>
      <w:pPr>
        <w:ind w:left="907" w:right="907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644AC"/>
  </w:style>
  <w:style w:type="paragraph" w:styleId="Nadpis1">
    <w:name w:val="heading 1"/>
    <w:basedOn w:val="Normln"/>
    <w:next w:val="Normln"/>
    <w:qFormat/>
    <w:rsid w:val="00413D15"/>
    <w:pPr>
      <w:outlineLvl w:val="0"/>
    </w:pPr>
    <w:rPr>
      <w:b/>
      <w:caps/>
      <w:color w:val="1D619A"/>
      <w:sz w:val="46"/>
    </w:rPr>
  </w:style>
  <w:style w:type="paragraph" w:styleId="Nadpis2">
    <w:name w:val="heading 2"/>
    <w:basedOn w:val="Nadpis1"/>
    <w:next w:val="Normln"/>
    <w:qFormat/>
    <w:rsid w:val="00A34423"/>
    <w:pPr>
      <w:keepNext/>
      <w:spacing w:before="660" w:after="280"/>
      <w:outlineLvl w:val="1"/>
    </w:pPr>
    <w:rPr>
      <w:rFonts w:cs="Arial"/>
      <w:bCs/>
      <w:iCs/>
      <w:sz w:val="38"/>
      <w:szCs w:val="28"/>
    </w:rPr>
  </w:style>
  <w:style w:type="paragraph" w:styleId="Nadpis3">
    <w:name w:val="heading 3"/>
    <w:basedOn w:val="Nadpis2"/>
    <w:next w:val="Normln"/>
    <w:qFormat/>
    <w:rsid w:val="0013735D"/>
    <w:pPr>
      <w:spacing w:before="560" w:after="260"/>
      <w:outlineLvl w:val="2"/>
    </w:pPr>
    <w:rPr>
      <w:bCs w:val="0"/>
      <w:caps w:val="0"/>
      <w:sz w:val="30"/>
      <w:szCs w:val="26"/>
    </w:rPr>
  </w:style>
  <w:style w:type="paragraph" w:styleId="Nadpis4">
    <w:name w:val="heading 4"/>
    <w:basedOn w:val="Nadpis3"/>
    <w:next w:val="Normln"/>
    <w:qFormat/>
    <w:rsid w:val="0013735D"/>
    <w:pPr>
      <w:spacing w:before="440" w:after="240"/>
      <w:outlineLvl w:val="3"/>
    </w:pPr>
    <w:rPr>
      <w:bCs/>
      <w:sz w:val="24"/>
      <w:szCs w:val="28"/>
    </w:rPr>
  </w:style>
  <w:style w:type="paragraph" w:styleId="Nadpis5">
    <w:name w:val="heading 5"/>
    <w:basedOn w:val="Nadpis4"/>
    <w:next w:val="Normln"/>
    <w:qFormat/>
    <w:rsid w:val="00132A51"/>
    <w:pPr>
      <w:spacing w:before="380" w:after="260"/>
      <w:outlineLvl w:val="4"/>
    </w:pPr>
    <w:rPr>
      <w:bCs w:val="0"/>
      <w:iCs w:val="0"/>
      <w:sz w:val="2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3D1BE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D1BE1"/>
    <w:pPr>
      <w:tabs>
        <w:tab w:val="center" w:pos="4536"/>
        <w:tab w:val="right" w:pos="9072"/>
      </w:tabs>
    </w:pPr>
  </w:style>
  <w:style w:type="character" w:styleId="Hypertextovodkaz">
    <w:name w:val="Hyperlink"/>
    <w:rsid w:val="007031B5"/>
    <w:rPr>
      <w:color w:val="9FD700"/>
      <w:u w:val="single"/>
    </w:rPr>
  </w:style>
  <w:style w:type="character" w:styleId="Zvraznn">
    <w:name w:val="Emphasis"/>
    <w:qFormat/>
    <w:rsid w:val="00613295"/>
    <w:rPr>
      <w:rFonts w:ascii="Calibri" w:hAnsi="Calibri"/>
      <w:i w:val="0"/>
      <w:iCs/>
      <w:sz w:val="22"/>
    </w:rPr>
  </w:style>
  <w:style w:type="paragraph" w:styleId="z-Zatekformule">
    <w:name w:val="HTML Top of Form"/>
    <w:basedOn w:val="Normln"/>
    <w:next w:val="Normln"/>
    <w:hidden/>
    <w:rsid w:val="00E7665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z-Konecformule">
    <w:name w:val="HTML Bottom of Form"/>
    <w:basedOn w:val="Normln"/>
    <w:next w:val="Normln"/>
    <w:hidden/>
    <w:rsid w:val="00E7665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Seznam">
    <w:name w:val="List"/>
    <w:basedOn w:val="Normln"/>
    <w:rsid w:val="00707337"/>
    <w:pPr>
      <w:numPr>
        <w:numId w:val="1"/>
      </w:numPr>
      <w:spacing w:after="120"/>
    </w:pPr>
  </w:style>
  <w:style w:type="paragraph" w:styleId="Textbubliny">
    <w:name w:val="Balloon Text"/>
    <w:basedOn w:val="Normln"/>
    <w:link w:val="TextbublinyChar"/>
    <w:rsid w:val="000330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330C3"/>
    <w:rPr>
      <w:rFonts w:ascii="Tahoma" w:hAnsi="Tahoma" w:cs="Tahoma"/>
      <w:color w:val="000000"/>
      <w:sz w:val="16"/>
      <w:szCs w:val="16"/>
    </w:rPr>
  </w:style>
  <w:style w:type="paragraph" w:styleId="Podtitul">
    <w:name w:val="Subtitle"/>
    <w:basedOn w:val="Normln"/>
    <w:next w:val="Normln"/>
    <w:link w:val="PodtitulChar"/>
    <w:qFormat/>
    <w:rsid w:val="006644AC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link w:val="Podtitul"/>
    <w:rsid w:val="006644AC"/>
    <w:rPr>
      <w:rFonts w:ascii="Cambria" w:eastAsia="Times New Roman" w:hAnsi="Cambria" w:cs="Times New Roman"/>
      <w:color w:val="000000"/>
      <w:sz w:val="24"/>
      <w:szCs w:val="24"/>
    </w:rPr>
  </w:style>
  <w:style w:type="character" w:styleId="Zdraznnjemn">
    <w:name w:val="Subtle Emphasis"/>
    <w:uiPriority w:val="19"/>
    <w:qFormat/>
    <w:rsid w:val="006644AC"/>
    <w:rPr>
      <w:rFonts w:ascii="Calibri" w:hAnsi="Calibri"/>
      <w:i/>
      <w:iCs/>
      <w:color w:val="808080"/>
    </w:rPr>
  </w:style>
  <w:style w:type="character" w:styleId="AkronymHTML">
    <w:name w:val="HTML Acronym"/>
    <w:basedOn w:val="Standardnpsmoodstavce"/>
    <w:rsid w:val="00F42873"/>
  </w:style>
  <w:style w:type="paragraph" w:styleId="Odstavecseseznamem">
    <w:name w:val="List Paragraph"/>
    <w:basedOn w:val="Normln"/>
    <w:uiPriority w:val="34"/>
    <w:qFormat/>
    <w:rsid w:val="00F42873"/>
    <w:pPr>
      <w:ind w:left="720"/>
      <w:contextualSpacing/>
    </w:pPr>
  </w:style>
  <w:style w:type="character" w:customStyle="1" w:styleId="ZpatChar">
    <w:name w:val="Zápatí Char"/>
    <w:basedOn w:val="Standardnpsmoodstavce"/>
    <w:link w:val="Zpat"/>
    <w:uiPriority w:val="99"/>
    <w:rsid w:val="000C66B7"/>
  </w:style>
  <w:style w:type="character" w:styleId="Siln">
    <w:name w:val="Strong"/>
    <w:basedOn w:val="Standardnpsmoodstavce"/>
    <w:uiPriority w:val="22"/>
    <w:qFormat/>
    <w:rsid w:val="00BD14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0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uzana%20Ve&#269;erkov&#225;\Documents\obecn&#237;%20&#250;&#345;ad-Stru&#382;n&#225;-hlavickovy-pap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– klasické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0BBCF-0401-4C73-A6F6-A918FF0EF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obecní úřad-Stružná-hlavickovy-pap.dot</Template>
  <TotalTime>0</TotalTime>
  <Pages>1</Pages>
  <Words>269</Words>
  <Characters>1591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LOREM IPSUM</vt:lpstr>
      <vt:lpstr>LOREM IPSUM</vt:lpstr>
    </vt:vector>
  </TitlesOfParts>
  <Company>HP</Company>
  <LinksUpToDate>false</LinksUpToDate>
  <CharactersWithSpaces>1857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</dc:title>
  <dc:creator>Zuzana Večerková</dc:creator>
  <cp:lastModifiedBy>Zuzana Večerková</cp:lastModifiedBy>
  <cp:revision>2</cp:revision>
  <cp:lastPrinted>2014-06-16T15:10:00Z</cp:lastPrinted>
  <dcterms:created xsi:type="dcterms:W3CDTF">2014-09-01T10:49:00Z</dcterms:created>
  <dcterms:modified xsi:type="dcterms:W3CDTF">2014-09-01T10:49:00Z</dcterms:modified>
</cp:coreProperties>
</file>