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90" w:rsidRDefault="00B14890" w:rsidP="00B14890">
      <w:pPr>
        <w:jc w:val="center"/>
        <w:rPr>
          <w:rStyle w:val="AkronymHTML"/>
          <w:b/>
          <w:sz w:val="32"/>
          <w:szCs w:val="32"/>
        </w:rPr>
      </w:pPr>
    </w:p>
    <w:p w:rsidR="00B14890" w:rsidRPr="00B51C3A" w:rsidRDefault="00B14890" w:rsidP="00B14890">
      <w:pPr>
        <w:jc w:val="center"/>
        <w:rPr>
          <w:rStyle w:val="AkronymHTML"/>
          <w:b/>
          <w:sz w:val="32"/>
          <w:szCs w:val="32"/>
        </w:rPr>
      </w:pPr>
      <w:r w:rsidRPr="00B51C3A">
        <w:rPr>
          <w:rStyle w:val="AkronymHTML"/>
          <w:b/>
          <w:sz w:val="32"/>
          <w:szCs w:val="32"/>
        </w:rPr>
        <w:t>HLÁŠENÍ  O TRVALÉM  STANOVIŠTI  VČELSTEV</w:t>
      </w:r>
    </w:p>
    <w:p w:rsidR="00B14890" w:rsidRPr="00B51C3A" w:rsidRDefault="00B14890" w:rsidP="00B14890">
      <w:pPr>
        <w:jc w:val="center"/>
        <w:rPr>
          <w:rStyle w:val="AkronymHTML"/>
          <w:b/>
          <w:sz w:val="32"/>
          <w:szCs w:val="32"/>
        </w:rPr>
      </w:pPr>
    </w:p>
    <w:p w:rsidR="00B14890" w:rsidRPr="00B51C3A" w:rsidRDefault="00B14890" w:rsidP="00B14890">
      <w:pPr>
        <w:jc w:val="center"/>
        <w:rPr>
          <w:rStyle w:val="AkronymHTML"/>
          <w:b/>
        </w:rPr>
      </w:pPr>
      <w:r>
        <w:rPr>
          <w:rStyle w:val="AkronymHTML"/>
          <w:b/>
        </w:rPr>
        <w:t>p</w:t>
      </w:r>
      <w:r w:rsidRPr="00B51C3A">
        <w:rPr>
          <w:rStyle w:val="AkronymHTML"/>
          <w:b/>
        </w:rPr>
        <w:t>odle § 51 odst.8 zákona č. 326/2004 Sb., o rostlinolékařské péči a § 6 odst.1 vyhlášky č.327/2004 Sb., o ochraně včel, zvěře, vodních organizmů a dalších necílových organi</w:t>
      </w:r>
      <w:r w:rsidRPr="00B51C3A">
        <w:rPr>
          <w:rStyle w:val="AkronymHTML"/>
          <w:b/>
        </w:rPr>
        <w:t>z</w:t>
      </w:r>
      <w:r w:rsidRPr="00B51C3A">
        <w:rPr>
          <w:rStyle w:val="AkronymHTML"/>
          <w:b/>
        </w:rPr>
        <w:t>mů při použití přípravků na ochranu rostlin</w:t>
      </w:r>
    </w:p>
    <w:p w:rsidR="00B14890" w:rsidRPr="00B51C3A" w:rsidRDefault="00B14890" w:rsidP="00B14890">
      <w:pPr>
        <w:rPr>
          <w:rStyle w:val="AkronymHTML"/>
          <w:b/>
        </w:rPr>
      </w:pPr>
    </w:p>
    <w:p w:rsidR="00B14890" w:rsidRDefault="00B14890" w:rsidP="00B14890">
      <w:pPr>
        <w:rPr>
          <w:rStyle w:val="AkronymHTML"/>
          <w:b/>
          <w:sz w:val="28"/>
          <w:szCs w:val="28"/>
        </w:rPr>
      </w:pPr>
    </w:p>
    <w:p w:rsidR="00B14890" w:rsidRPr="00B51C3A" w:rsidRDefault="00B14890" w:rsidP="00B14890">
      <w:pPr>
        <w:rPr>
          <w:rStyle w:val="AkronymHTML"/>
        </w:rPr>
      </w:pPr>
    </w:p>
    <w:p w:rsidR="00B14890" w:rsidRPr="00B51C3A" w:rsidRDefault="00B14890" w:rsidP="00B14890">
      <w:pPr>
        <w:rPr>
          <w:rStyle w:val="AkronymHTML"/>
        </w:rPr>
      </w:pPr>
      <w:r w:rsidRPr="00B51C3A">
        <w:rPr>
          <w:rStyle w:val="AkronymHTML"/>
        </w:rPr>
        <w:t xml:space="preserve">Já ( jméno a příjmení ) : ............................................................................................  </w:t>
      </w:r>
    </w:p>
    <w:p w:rsidR="00B14890" w:rsidRPr="00B51C3A" w:rsidRDefault="00B14890" w:rsidP="00B14890">
      <w:pPr>
        <w:rPr>
          <w:rStyle w:val="AkronymHTML"/>
        </w:rPr>
      </w:pPr>
    </w:p>
    <w:p w:rsidR="00B14890" w:rsidRPr="00B51C3A" w:rsidRDefault="00B14890" w:rsidP="00B14890">
      <w:pPr>
        <w:rPr>
          <w:rStyle w:val="AkronymHTML"/>
        </w:rPr>
      </w:pPr>
      <w:r w:rsidRPr="00B51C3A">
        <w:rPr>
          <w:rStyle w:val="AkronymHTML"/>
        </w:rPr>
        <w:t>Bydliště : ......................................................................................................................</w:t>
      </w:r>
    </w:p>
    <w:p w:rsidR="00B14890" w:rsidRDefault="00B14890" w:rsidP="00B14890">
      <w:pPr>
        <w:rPr>
          <w:rStyle w:val="AkronymHTML"/>
          <w:b/>
          <w:sz w:val="28"/>
          <w:szCs w:val="28"/>
        </w:rPr>
      </w:pPr>
    </w:p>
    <w:p w:rsidR="00B14890" w:rsidRDefault="00B14890" w:rsidP="00B14890">
      <w:pPr>
        <w:rPr>
          <w:rStyle w:val="AkronymHTML"/>
          <w:b/>
          <w:sz w:val="28"/>
          <w:szCs w:val="28"/>
        </w:rPr>
      </w:pPr>
    </w:p>
    <w:p w:rsidR="00B14890" w:rsidRPr="00B51C3A" w:rsidRDefault="00B14890" w:rsidP="00B14890">
      <w:pPr>
        <w:rPr>
          <w:rStyle w:val="AkronymHTML"/>
        </w:rPr>
      </w:pPr>
      <w:r w:rsidRPr="00B51C3A">
        <w:rPr>
          <w:rStyle w:val="AkronymHTML"/>
        </w:rPr>
        <w:t xml:space="preserve">Oznamuji, že mám včelstva trvale umístěna na adrese ( nebo na </w:t>
      </w:r>
      <w:proofErr w:type="spellStart"/>
      <w:r w:rsidRPr="00B51C3A">
        <w:rPr>
          <w:rStyle w:val="AkronymHTML"/>
        </w:rPr>
        <w:t>č.parc</w:t>
      </w:r>
      <w:proofErr w:type="spellEnd"/>
      <w:r w:rsidRPr="00B51C3A">
        <w:rPr>
          <w:rStyle w:val="AkronymHTML"/>
        </w:rPr>
        <w:t xml:space="preserve">., </w:t>
      </w:r>
      <w:proofErr w:type="spellStart"/>
      <w:r w:rsidRPr="00B51C3A">
        <w:rPr>
          <w:rStyle w:val="AkronymHTML"/>
        </w:rPr>
        <w:t>kat.území</w:t>
      </w:r>
      <w:proofErr w:type="spellEnd"/>
      <w:r w:rsidRPr="00B51C3A">
        <w:rPr>
          <w:rStyle w:val="AkronymHTML"/>
        </w:rPr>
        <w:t>):</w:t>
      </w:r>
    </w:p>
    <w:p w:rsidR="00B14890" w:rsidRDefault="00B14890" w:rsidP="00B14890">
      <w:pPr>
        <w:rPr>
          <w:rStyle w:val="AkronymHTML"/>
        </w:rPr>
      </w:pPr>
    </w:p>
    <w:p w:rsidR="00B14890" w:rsidRPr="00B51C3A" w:rsidRDefault="00B14890" w:rsidP="00B14890">
      <w:pPr>
        <w:rPr>
          <w:rStyle w:val="AkronymHTML"/>
        </w:rPr>
      </w:pPr>
      <w:bookmarkStart w:id="0" w:name="_GoBack"/>
      <w:bookmarkEnd w:id="0"/>
      <w:r w:rsidRPr="00B51C3A">
        <w:rPr>
          <w:rStyle w:val="AkronymHTML"/>
        </w:rPr>
        <w:t>.......................................................................................................................................</w:t>
      </w:r>
    </w:p>
    <w:p w:rsidR="00B14890" w:rsidRPr="00B51C3A" w:rsidRDefault="00B14890" w:rsidP="00B14890">
      <w:pPr>
        <w:rPr>
          <w:rStyle w:val="AkronymHTML"/>
        </w:rPr>
      </w:pPr>
    </w:p>
    <w:p w:rsidR="00B14890" w:rsidRPr="00B51C3A" w:rsidRDefault="00B14890" w:rsidP="00B14890">
      <w:pPr>
        <w:rPr>
          <w:rStyle w:val="AkronymHTML"/>
        </w:rPr>
      </w:pPr>
      <w:r w:rsidRPr="00B51C3A">
        <w:rPr>
          <w:rStyle w:val="AkronymHTML"/>
        </w:rPr>
        <w:t xml:space="preserve">....................................................................................................................................... </w:t>
      </w:r>
    </w:p>
    <w:p w:rsidR="00B14890" w:rsidRPr="00B51C3A" w:rsidRDefault="00B14890" w:rsidP="00B14890">
      <w:pPr>
        <w:rPr>
          <w:rStyle w:val="AkronymHTML"/>
        </w:rPr>
      </w:pPr>
    </w:p>
    <w:p w:rsidR="00B14890" w:rsidRPr="00B51C3A" w:rsidRDefault="00B14890" w:rsidP="00B14890">
      <w:pPr>
        <w:rPr>
          <w:rStyle w:val="AkronymHTML"/>
        </w:rPr>
      </w:pPr>
      <w:r w:rsidRPr="00B51C3A">
        <w:rPr>
          <w:rStyle w:val="AkronymHTML"/>
        </w:rPr>
        <w:t>.......................................................................................................................................</w:t>
      </w:r>
    </w:p>
    <w:p w:rsidR="00B14890" w:rsidRDefault="00B14890" w:rsidP="00B14890">
      <w:pPr>
        <w:rPr>
          <w:rStyle w:val="AkronymHTML"/>
          <w:b/>
          <w:sz w:val="28"/>
          <w:szCs w:val="28"/>
        </w:rPr>
      </w:pPr>
    </w:p>
    <w:p w:rsidR="00B14890" w:rsidRDefault="00B14890" w:rsidP="00B14890">
      <w:pPr>
        <w:rPr>
          <w:rStyle w:val="AkronymHTML"/>
          <w:b/>
          <w:sz w:val="28"/>
          <w:szCs w:val="28"/>
        </w:rPr>
      </w:pPr>
    </w:p>
    <w:p w:rsidR="00B14890" w:rsidRDefault="00B14890" w:rsidP="00B14890">
      <w:pPr>
        <w:rPr>
          <w:rStyle w:val="AkronymHTML"/>
        </w:rPr>
      </w:pPr>
    </w:p>
    <w:p w:rsidR="00B14890" w:rsidRDefault="00B14890" w:rsidP="00B14890">
      <w:pPr>
        <w:rPr>
          <w:rStyle w:val="AkronymHTML"/>
        </w:rPr>
      </w:pPr>
    </w:p>
    <w:p w:rsidR="00B14890" w:rsidRPr="00B51C3A" w:rsidRDefault="00B14890" w:rsidP="00B14890">
      <w:pPr>
        <w:rPr>
          <w:rStyle w:val="AkronymHTML"/>
        </w:rPr>
      </w:pPr>
      <w:r w:rsidRPr="00B51C3A">
        <w:rPr>
          <w:rStyle w:val="AkronymHTML"/>
        </w:rPr>
        <w:t>Počet včelstev : ............................................................................................................</w:t>
      </w:r>
    </w:p>
    <w:p w:rsidR="00B14890" w:rsidRPr="00B51C3A" w:rsidRDefault="00B14890" w:rsidP="00B14890">
      <w:pPr>
        <w:rPr>
          <w:rStyle w:val="AkronymHTML"/>
        </w:rPr>
      </w:pPr>
    </w:p>
    <w:p w:rsidR="00B14890" w:rsidRPr="00B51C3A" w:rsidRDefault="00B14890" w:rsidP="00B14890">
      <w:pPr>
        <w:rPr>
          <w:rStyle w:val="AkronymHTML"/>
        </w:rPr>
      </w:pPr>
    </w:p>
    <w:p w:rsidR="00B14890" w:rsidRDefault="00B14890" w:rsidP="00B14890">
      <w:pPr>
        <w:rPr>
          <w:rStyle w:val="AkronymHTML"/>
        </w:rPr>
      </w:pPr>
    </w:p>
    <w:p w:rsidR="00B14890" w:rsidRDefault="00B14890" w:rsidP="00B14890">
      <w:pPr>
        <w:rPr>
          <w:rStyle w:val="AkronymHTML"/>
        </w:rPr>
      </w:pPr>
    </w:p>
    <w:p w:rsidR="00B14890" w:rsidRDefault="00B14890" w:rsidP="00B14890">
      <w:pPr>
        <w:rPr>
          <w:rStyle w:val="AkronymHTML"/>
        </w:rPr>
      </w:pPr>
    </w:p>
    <w:p w:rsidR="00B14890" w:rsidRDefault="00B14890" w:rsidP="00B14890">
      <w:pPr>
        <w:rPr>
          <w:rStyle w:val="AkronymHTML"/>
        </w:rPr>
      </w:pPr>
    </w:p>
    <w:p w:rsidR="00B14890" w:rsidRDefault="00B14890" w:rsidP="00B14890">
      <w:pPr>
        <w:rPr>
          <w:rStyle w:val="AkronymHTML"/>
        </w:rPr>
      </w:pPr>
    </w:p>
    <w:p w:rsidR="00B14890" w:rsidRPr="00B51C3A" w:rsidRDefault="00B14890" w:rsidP="00B14890">
      <w:pPr>
        <w:rPr>
          <w:rStyle w:val="AkronymHTML"/>
        </w:rPr>
      </w:pPr>
      <w:r w:rsidRPr="00B51C3A">
        <w:rPr>
          <w:rStyle w:val="AkronymHTML"/>
        </w:rPr>
        <w:t xml:space="preserve">Dne : .........................................              </w:t>
      </w:r>
      <w:r>
        <w:rPr>
          <w:rStyle w:val="AkronymHTML"/>
        </w:rPr>
        <w:t xml:space="preserve">   </w:t>
      </w:r>
      <w:r w:rsidRPr="00B51C3A">
        <w:rPr>
          <w:rStyle w:val="AkronymHTML"/>
        </w:rPr>
        <w:t xml:space="preserve">  Podpis : .....................................................</w:t>
      </w:r>
    </w:p>
    <w:p w:rsidR="004E7EBF" w:rsidRPr="003C6475" w:rsidRDefault="004E7EBF" w:rsidP="005F111E">
      <w:pPr>
        <w:jc w:val="left"/>
        <w:rPr>
          <w:rFonts w:asciiTheme="minorHAnsi" w:hAnsiTheme="minorHAnsi" w:cstheme="minorHAnsi"/>
        </w:rPr>
      </w:pPr>
    </w:p>
    <w:sectPr w:rsidR="004E7EBF" w:rsidRPr="003C6475" w:rsidSect="00B55A71">
      <w:headerReference w:type="default" r:id="rId9"/>
      <w:footerReference w:type="default" r:id="rId10"/>
      <w:pgSz w:w="11906" w:h="16838" w:code="9"/>
      <w:pgMar w:top="2835" w:right="567" w:bottom="397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E62" w:rsidRDefault="00B74E62">
      <w:r>
        <w:separator/>
      </w:r>
    </w:p>
  </w:endnote>
  <w:endnote w:type="continuationSeparator" w:id="0">
    <w:p w:rsidR="00B74E62" w:rsidRDefault="00B7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1F5E539C-19CB-4F0C-AF00-573DCC8F6A17}"/>
    <w:embedItalic r:id="rId2" w:fontKey="{2902BFE4-950D-45FA-9719-7C60F1FBD228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FAD5C1C3-FB79-4A19-B407-9032072A8551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4" w:fontKey="{24957A12-FFB0-43B7-B0C0-7439BC5611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429398"/>
      <w:docPartObj>
        <w:docPartGallery w:val="Page Numbers (Bottom of Page)"/>
        <w:docPartUnique/>
      </w:docPartObj>
    </w:sdtPr>
    <w:sdtEndPr/>
    <w:sdtContent>
      <w:p w:rsidR="000C66B7" w:rsidRDefault="000C66B7" w:rsidP="000C66B7">
        <w:pPr>
          <w:pStyle w:val="Zpat"/>
        </w:pPr>
        <w:r>
          <w:t xml:space="preserve">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14890">
          <w:rPr>
            <w:noProof/>
          </w:rPr>
          <w:t>1</w:t>
        </w:r>
        <w:r>
          <w:fldChar w:fldCharType="end"/>
        </w:r>
      </w:p>
    </w:sdtContent>
  </w:sdt>
  <w:p w:rsidR="00E24B4E" w:rsidRDefault="00E24B4E" w:rsidP="000330C3">
    <w:pPr>
      <w:pStyle w:val="Zpat"/>
      <w:spacing w:before="240"/>
      <w:ind w:left="-340" w:righ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E62" w:rsidRDefault="00B74E62">
      <w:r>
        <w:separator/>
      </w:r>
    </w:p>
  </w:footnote>
  <w:footnote w:type="continuationSeparator" w:id="0">
    <w:p w:rsidR="00B74E62" w:rsidRDefault="00B74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B4E" w:rsidRDefault="00E24B4E" w:rsidP="00DB6326">
    <w:pPr>
      <w:pStyle w:val="Zhlav"/>
      <w:tabs>
        <w:tab w:val="clear" w:pos="4536"/>
        <w:tab w:val="clear" w:pos="9072"/>
        <w:tab w:val="left" w:pos="3293"/>
      </w:tabs>
      <w:spacing w:after="120"/>
      <w:ind w:left="-595"/>
    </w:pPr>
    <w:r>
      <w:rPr>
        <w:noProof/>
      </w:rPr>
      <w:drawing>
        <wp:inline distT="0" distB="0" distL="0" distR="0" wp14:anchorId="00407656" wp14:editId="4408819B">
          <wp:extent cx="7532370" cy="1720215"/>
          <wp:effectExtent l="0" t="0" r="0" b="0"/>
          <wp:docPr id="1" name="obrázek 25" descr="C:\Users\Vláďa\Desktop\struzna-ok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5" descr="C:\Users\Vláďa\Desktop\struzna-ok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2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>
    <w:nsid w:val="1A6548A8"/>
    <w:multiLevelType w:val="hybridMultilevel"/>
    <w:tmpl w:val="2AE4B8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>
    <w:nsid w:val="263C0576"/>
    <w:multiLevelType w:val="hybridMultilevel"/>
    <w:tmpl w:val="33F461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>
    <w:nsid w:val="2B6336FD"/>
    <w:multiLevelType w:val="hybridMultilevel"/>
    <w:tmpl w:val="886E7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>
    <w:nsid w:val="33FF7FC1"/>
    <w:multiLevelType w:val="hybridMultilevel"/>
    <w:tmpl w:val="BC4EACC4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3D47CE"/>
    <w:multiLevelType w:val="hybridMultilevel"/>
    <w:tmpl w:val="B7303748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D86476"/>
    <w:multiLevelType w:val="hybridMultilevel"/>
    <w:tmpl w:val="9CB42330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E371B0"/>
    <w:multiLevelType w:val="hybridMultilevel"/>
    <w:tmpl w:val="816A2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>
    <w:nsid w:val="4A195FEF"/>
    <w:multiLevelType w:val="hybridMultilevel"/>
    <w:tmpl w:val="377E53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1">
    <w:nsid w:val="4DCA15FF"/>
    <w:multiLevelType w:val="hybridMultilevel"/>
    <w:tmpl w:val="8A820A48"/>
    <w:lvl w:ilvl="0" w:tplc="A6047C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55510B"/>
    <w:multiLevelType w:val="hybridMultilevel"/>
    <w:tmpl w:val="924C10C4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443DBD"/>
    <w:multiLevelType w:val="hybridMultilevel"/>
    <w:tmpl w:val="5D9448FA"/>
    <w:lvl w:ilvl="0" w:tplc="ED182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5">
    <w:nsid w:val="602B0F7D"/>
    <w:multiLevelType w:val="hybridMultilevel"/>
    <w:tmpl w:val="C1A43E2E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1839D6"/>
    <w:multiLevelType w:val="hybridMultilevel"/>
    <w:tmpl w:val="0DD4B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AB7A96"/>
    <w:multiLevelType w:val="hybridMultilevel"/>
    <w:tmpl w:val="546AE3A2"/>
    <w:lvl w:ilvl="0" w:tplc="59380C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9">
    <w:nsid w:val="6AE11857"/>
    <w:multiLevelType w:val="hybridMultilevel"/>
    <w:tmpl w:val="C8CE18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1">
    <w:nsid w:val="6F1C5F7A"/>
    <w:multiLevelType w:val="hybridMultilevel"/>
    <w:tmpl w:val="3EEAF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3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4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5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2"/>
  </w:num>
  <w:num w:numId="3">
    <w:abstractNumId w:val="7"/>
  </w:num>
  <w:num w:numId="4">
    <w:abstractNumId w:val="30"/>
  </w:num>
  <w:num w:numId="5">
    <w:abstractNumId w:val="24"/>
  </w:num>
  <w:num w:numId="6">
    <w:abstractNumId w:val="1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20"/>
  </w:num>
  <w:num w:numId="14">
    <w:abstractNumId w:val="33"/>
  </w:num>
  <w:num w:numId="15">
    <w:abstractNumId w:val="11"/>
  </w:num>
  <w:num w:numId="16">
    <w:abstractNumId w:val="28"/>
  </w:num>
  <w:num w:numId="17">
    <w:abstractNumId w:val="35"/>
  </w:num>
  <w:num w:numId="18">
    <w:abstractNumId w:val="17"/>
  </w:num>
  <w:num w:numId="19">
    <w:abstractNumId w:val="16"/>
  </w:num>
  <w:num w:numId="20">
    <w:abstractNumId w:val="5"/>
  </w:num>
  <w:num w:numId="21">
    <w:abstractNumId w:val="6"/>
  </w:num>
  <w:num w:numId="22">
    <w:abstractNumId w:val="18"/>
  </w:num>
  <w:num w:numId="23">
    <w:abstractNumId w:val="23"/>
  </w:num>
  <w:num w:numId="24">
    <w:abstractNumId w:val="25"/>
  </w:num>
  <w:num w:numId="25">
    <w:abstractNumId w:val="14"/>
  </w:num>
  <w:num w:numId="26">
    <w:abstractNumId w:val="26"/>
  </w:num>
  <w:num w:numId="27">
    <w:abstractNumId w:val="22"/>
  </w:num>
  <w:num w:numId="28">
    <w:abstractNumId w:val="10"/>
  </w:num>
  <w:num w:numId="29">
    <w:abstractNumId w:val="15"/>
  </w:num>
  <w:num w:numId="30">
    <w:abstractNumId w:val="13"/>
  </w:num>
  <w:num w:numId="31">
    <w:abstractNumId w:val="12"/>
  </w:num>
  <w:num w:numId="32">
    <w:abstractNumId w:val="31"/>
  </w:num>
  <w:num w:numId="33">
    <w:abstractNumId w:val="8"/>
  </w:num>
  <w:num w:numId="34">
    <w:abstractNumId w:val="27"/>
  </w:num>
  <w:num w:numId="35">
    <w:abstractNumId w:val="29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TrueType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7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03"/>
    <w:rsid w:val="000000DA"/>
    <w:rsid w:val="00000CA0"/>
    <w:rsid w:val="00004104"/>
    <w:rsid w:val="00007C7B"/>
    <w:rsid w:val="000112B1"/>
    <w:rsid w:val="00026D1A"/>
    <w:rsid w:val="000330C3"/>
    <w:rsid w:val="00046974"/>
    <w:rsid w:val="00054952"/>
    <w:rsid w:val="0006600C"/>
    <w:rsid w:val="00084C44"/>
    <w:rsid w:val="000A164C"/>
    <w:rsid w:val="000B38F1"/>
    <w:rsid w:val="000C66B7"/>
    <w:rsid w:val="000C7770"/>
    <w:rsid w:val="000C7CFB"/>
    <w:rsid w:val="000D0FC8"/>
    <w:rsid w:val="000D726C"/>
    <w:rsid w:val="000E016D"/>
    <w:rsid w:val="000F5C1E"/>
    <w:rsid w:val="0010031E"/>
    <w:rsid w:val="00127F40"/>
    <w:rsid w:val="00132A51"/>
    <w:rsid w:val="001336AE"/>
    <w:rsid w:val="0013735D"/>
    <w:rsid w:val="00140C5C"/>
    <w:rsid w:val="00147623"/>
    <w:rsid w:val="00152C4C"/>
    <w:rsid w:val="0016105A"/>
    <w:rsid w:val="001623EC"/>
    <w:rsid w:val="0016293E"/>
    <w:rsid w:val="00163FE6"/>
    <w:rsid w:val="00167B7C"/>
    <w:rsid w:val="00191425"/>
    <w:rsid w:val="00191E7E"/>
    <w:rsid w:val="0019280A"/>
    <w:rsid w:val="001935C6"/>
    <w:rsid w:val="001A2127"/>
    <w:rsid w:val="001A2227"/>
    <w:rsid w:val="001A76A1"/>
    <w:rsid w:val="001B7FD9"/>
    <w:rsid w:val="001D580F"/>
    <w:rsid w:val="001E6163"/>
    <w:rsid w:val="002055FB"/>
    <w:rsid w:val="002124E6"/>
    <w:rsid w:val="00222F3F"/>
    <w:rsid w:val="00223835"/>
    <w:rsid w:val="00236E9D"/>
    <w:rsid w:val="00245423"/>
    <w:rsid w:val="002765ED"/>
    <w:rsid w:val="002B340A"/>
    <w:rsid w:val="002C2558"/>
    <w:rsid w:val="002C7F55"/>
    <w:rsid w:val="002D7D12"/>
    <w:rsid w:val="002E2673"/>
    <w:rsid w:val="00320779"/>
    <w:rsid w:val="003321C2"/>
    <w:rsid w:val="003327DB"/>
    <w:rsid w:val="00337291"/>
    <w:rsid w:val="00350E2C"/>
    <w:rsid w:val="0036660F"/>
    <w:rsid w:val="003B36C8"/>
    <w:rsid w:val="003C6475"/>
    <w:rsid w:val="003D0C05"/>
    <w:rsid w:val="003D1BE1"/>
    <w:rsid w:val="00413D15"/>
    <w:rsid w:val="00421935"/>
    <w:rsid w:val="004227A7"/>
    <w:rsid w:val="00425159"/>
    <w:rsid w:val="00434FEF"/>
    <w:rsid w:val="00435679"/>
    <w:rsid w:val="004537D6"/>
    <w:rsid w:val="0045470C"/>
    <w:rsid w:val="00473D8A"/>
    <w:rsid w:val="0047695B"/>
    <w:rsid w:val="004846CF"/>
    <w:rsid w:val="0049339F"/>
    <w:rsid w:val="004A4EF9"/>
    <w:rsid w:val="004A6356"/>
    <w:rsid w:val="004A636F"/>
    <w:rsid w:val="004B6D66"/>
    <w:rsid w:val="004D67C9"/>
    <w:rsid w:val="004D6859"/>
    <w:rsid w:val="004E7EBF"/>
    <w:rsid w:val="004F1275"/>
    <w:rsid w:val="00507D6B"/>
    <w:rsid w:val="00513C40"/>
    <w:rsid w:val="005144A8"/>
    <w:rsid w:val="00530E2E"/>
    <w:rsid w:val="00533B14"/>
    <w:rsid w:val="00537F17"/>
    <w:rsid w:val="00560AA6"/>
    <w:rsid w:val="00571714"/>
    <w:rsid w:val="00574B0B"/>
    <w:rsid w:val="0058558D"/>
    <w:rsid w:val="00594226"/>
    <w:rsid w:val="005B380C"/>
    <w:rsid w:val="005C0468"/>
    <w:rsid w:val="005C44AE"/>
    <w:rsid w:val="005D2376"/>
    <w:rsid w:val="005D4A03"/>
    <w:rsid w:val="005E300F"/>
    <w:rsid w:val="005F111E"/>
    <w:rsid w:val="005F5214"/>
    <w:rsid w:val="00602D59"/>
    <w:rsid w:val="0060433A"/>
    <w:rsid w:val="006071BF"/>
    <w:rsid w:val="00613171"/>
    <w:rsid w:val="00613295"/>
    <w:rsid w:val="00617542"/>
    <w:rsid w:val="006229C4"/>
    <w:rsid w:val="00624429"/>
    <w:rsid w:val="00646566"/>
    <w:rsid w:val="00651D91"/>
    <w:rsid w:val="0065238C"/>
    <w:rsid w:val="006644AC"/>
    <w:rsid w:val="00674628"/>
    <w:rsid w:val="006A34E3"/>
    <w:rsid w:val="006A4B2E"/>
    <w:rsid w:val="006A7AC9"/>
    <w:rsid w:val="006B39AA"/>
    <w:rsid w:val="006B6158"/>
    <w:rsid w:val="006B7B22"/>
    <w:rsid w:val="006D129B"/>
    <w:rsid w:val="006E3D6B"/>
    <w:rsid w:val="006E3E96"/>
    <w:rsid w:val="006E48AE"/>
    <w:rsid w:val="006E7DBC"/>
    <w:rsid w:val="006F2251"/>
    <w:rsid w:val="007031B5"/>
    <w:rsid w:val="00707337"/>
    <w:rsid w:val="0071303C"/>
    <w:rsid w:val="00730ECB"/>
    <w:rsid w:val="00731570"/>
    <w:rsid w:val="0074532D"/>
    <w:rsid w:val="00753D6C"/>
    <w:rsid w:val="00755153"/>
    <w:rsid w:val="00766447"/>
    <w:rsid w:val="00770010"/>
    <w:rsid w:val="00772969"/>
    <w:rsid w:val="0078462A"/>
    <w:rsid w:val="007947DB"/>
    <w:rsid w:val="0079611D"/>
    <w:rsid w:val="007B0B6E"/>
    <w:rsid w:val="007D6406"/>
    <w:rsid w:val="007E0645"/>
    <w:rsid w:val="0081001D"/>
    <w:rsid w:val="00813C70"/>
    <w:rsid w:val="00824B49"/>
    <w:rsid w:val="00864C86"/>
    <w:rsid w:val="00873634"/>
    <w:rsid w:val="00873987"/>
    <w:rsid w:val="008B7458"/>
    <w:rsid w:val="008C371B"/>
    <w:rsid w:val="008D1E85"/>
    <w:rsid w:val="00906EDE"/>
    <w:rsid w:val="00930336"/>
    <w:rsid w:val="00933258"/>
    <w:rsid w:val="009536BF"/>
    <w:rsid w:val="00972227"/>
    <w:rsid w:val="00976FBB"/>
    <w:rsid w:val="009816B4"/>
    <w:rsid w:val="00982276"/>
    <w:rsid w:val="009B3679"/>
    <w:rsid w:val="009B660E"/>
    <w:rsid w:val="009C5467"/>
    <w:rsid w:val="009C717B"/>
    <w:rsid w:val="009F06A6"/>
    <w:rsid w:val="009F77E4"/>
    <w:rsid w:val="00A314C0"/>
    <w:rsid w:val="00A34423"/>
    <w:rsid w:val="00A4736A"/>
    <w:rsid w:val="00A52531"/>
    <w:rsid w:val="00A53943"/>
    <w:rsid w:val="00A53ECC"/>
    <w:rsid w:val="00A56BFD"/>
    <w:rsid w:val="00A67B2F"/>
    <w:rsid w:val="00A67CCE"/>
    <w:rsid w:val="00A71E4C"/>
    <w:rsid w:val="00A94221"/>
    <w:rsid w:val="00A9458E"/>
    <w:rsid w:val="00AA4477"/>
    <w:rsid w:val="00AB32AB"/>
    <w:rsid w:val="00AB5B8F"/>
    <w:rsid w:val="00AD1971"/>
    <w:rsid w:val="00AD344E"/>
    <w:rsid w:val="00AD36DF"/>
    <w:rsid w:val="00AD428B"/>
    <w:rsid w:val="00AD4667"/>
    <w:rsid w:val="00AD4A73"/>
    <w:rsid w:val="00B07EBF"/>
    <w:rsid w:val="00B13AA6"/>
    <w:rsid w:val="00B14890"/>
    <w:rsid w:val="00B16FB1"/>
    <w:rsid w:val="00B55A71"/>
    <w:rsid w:val="00B65380"/>
    <w:rsid w:val="00B74E62"/>
    <w:rsid w:val="00B773AE"/>
    <w:rsid w:val="00B800EE"/>
    <w:rsid w:val="00B90E19"/>
    <w:rsid w:val="00BB735E"/>
    <w:rsid w:val="00BC0195"/>
    <w:rsid w:val="00BC524C"/>
    <w:rsid w:val="00BC7512"/>
    <w:rsid w:val="00BC79DE"/>
    <w:rsid w:val="00BD1494"/>
    <w:rsid w:val="00C02E8B"/>
    <w:rsid w:val="00C06AF7"/>
    <w:rsid w:val="00C12FCE"/>
    <w:rsid w:val="00C5172D"/>
    <w:rsid w:val="00C52370"/>
    <w:rsid w:val="00C82F00"/>
    <w:rsid w:val="00CA377F"/>
    <w:rsid w:val="00CA7C82"/>
    <w:rsid w:val="00CB27C8"/>
    <w:rsid w:val="00CD44C2"/>
    <w:rsid w:val="00CD7577"/>
    <w:rsid w:val="00CF17F6"/>
    <w:rsid w:val="00D04746"/>
    <w:rsid w:val="00D21662"/>
    <w:rsid w:val="00D545C1"/>
    <w:rsid w:val="00D605F8"/>
    <w:rsid w:val="00D6107C"/>
    <w:rsid w:val="00D61292"/>
    <w:rsid w:val="00D922EB"/>
    <w:rsid w:val="00D92EBC"/>
    <w:rsid w:val="00DA3AE1"/>
    <w:rsid w:val="00DB37B8"/>
    <w:rsid w:val="00DB6326"/>
    <w:rsid w:val="00DC417A"/>
    <w:rsid w:val="00DC46AA"/>
    <w:rsid w:val="00DC752E"/>
    <w:rsid w:val="00DD2EDC"/>
    <w:rsid w:val="00DD402D"/>
    <w:rsid w:val="00DE2D3A"/>
    <w:rsid w:val="00DE3588"/>
    <w:rsid w:val="00E01C41"/>
    <w:rsid w:val="00E13E64"/>
    <w:rsid w:val="00E144FC"/>
    <w:rsid w:val="00E21E12"/>
    <w:rsid w:val="00E24B4E"/>
    <w:rsid w:val="00E33BB3"/>
    <w:rsid w:val="00E35188"/>
    <w:rsid w:val="00E419ED"/>
    <w:rsid w:val="00E44770"/>
    <w:rsid w:val="00E44FE6"/>
    <w:rsid w:val="00E715F7"/>
    <w:rsid w:val="00E74D66"/>
    <w:rsid w:val="00E76650"/>
    <w:rsid w:val="00E835FC"/>
    <w:rsid w:val="00E953B2"/>
    <w:rsid w:val="00E96F4C"/>
    <w:rsid w:val="00EA5986"/>
    <w:rsid w:val="00EA68F1"/>
    <w:rsid w:val="00ED4A30"/>
    <w:rsid w:val="00EF4311"/>
    <w:rsid w:val="00F0716E"/>
    <w:rsid w:val="00F227F7"/>
    <w:rsid w:val="00F22F2E"/>
    <w:rsid w:val="00F26692"/>
    <w:rsid w:val="00F42873"/>
    <w:rsid w:val="00F43E02"/>
    <w:rsid w:val="00F5178A"/>
    <w:rsid w:val="00F74977"/>
    <w:rsid w:val="00F859C9"/>
    <w:rsid w:val="00FC42CE"/>
    <w:rsid w:val="00FD5D9F"/>
    <w:rsid w:val="00FD7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ind w:left="907" w:right="907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44AC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30C3"/>
    <w:rPr>
      <w:rFonts w:ascii="Tahoma" w:hAnsi="Tahoma" w:cs="Tahoma"/>
      <w:color w:val="000000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6644A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6644AC"/>
    <w:rPr>
      <w:rFonts w:ascii="Cambria" w:eastAsia="Times New Roman" w:hAnsi="Cambria" w:cs="Times New Roman"/>
      <w:color w:val="000000"/>
      <w:sz w:val="24"/>
      <w:szCs w:val="24"/>
    </w:rPr>
  </w:style>
  <w:style w:type="character" w:styleId="Zdraznnjemn">
    <w:name w:val="Subtle Emphasis"/>
    <w:uiPriority w:val="19"/>
    <w:qFormat/>
    <w:rsid w:val="006644AC"/>
    <w:rPr>
      <w:rFonts w:ascii="Calibri" w:hAnsi="Calibri"/>
      <w:i/>
      <w:iCs/>
      <w:color w:val="808080"/>
    </w:rPr>
  </w:style>
  <w:style w:type="character" w:styleId="AkronymHTML">
    <w:name w:val="HTML Acronym"/>
    <w:basedOn w:val="Standardnpsmoodstavce"/>
    <w:rsid w:val="00F42873"/>
  </w:style>
  <w:style w:type="paragraph" w:styleId="Odstavecseseznamem">
    <w:name w:val="List Paragraph"/>
    <w:basedOn w:val="Normln"/>
    <w:uiPriority w:val="34"/>
    <w:qFormat/>
    <w:rsid w:val="00F4287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C66B7"/>
  </w:style>
  <w:style w:type="character" w:styleId="Siln">
    <w:name w:val="Strong"/>
    <w:basedOn w:val="Standardnpsmoodstavce"/>
    <w:uiPriority w:val="22"/>
    <w:qFormat/>
    <w:rsid w:val="00BD14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ind w:left="907" w:right="907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44AC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30C3"/>
    <w:rPr>
      <w:rFonts w:ascii="Tahoma" w:hAnsi="Tahoma" w:cs="Tahoma"/>
      <w:color w:val="000000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6644A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6644AC"/>
    <w:rPr>
      <w:rFonts w:ascii="Cambria" w:eastAsia="Times New Roman" w:hAnsi="Cambria" w:cs="Times New Roman"/>
      <w:color w:val="000000"/>
      <w:sz w:val="24"/>
      <w:szCs w:val="24"/>
    </w:rPr>
  </w:style>
  <w:style w:type="character" w:styleId="Zdraznnjemn">
    <w:name w:val="Subtle Emphasis"/>
    <w:uiPriority w:val="19"/>
    <w:qFormat/>
    <w:rsid w:val="006644AC"/>
    <w:rPr>
      <w:rFonts w:ascii="Calibri" w:hAnsi="Calibri"/>
      <w:i/>
      <w:iCs/>
      <w:color w:val="808080"/>
    </w:rPr>
  </w:style>
  <w:style w:type="character" w:styleId="AkronymHTML">
    <w:name w:val="HTML Acronym"/>
    <w:basedOn w:val="Standardnpsmoodstavce"/>
    <w:rsid w:val="00F42873"/>
  </w:style>
  <w:style w:type="paragraph" w:styleId="Odstavecseseznamem">
    <w:name w:val="List Paragraph"/>
    <w:basedOn w:val="Normln"/>
    <w:uiPriority w:val="34"/>
    <w:qFormat/>
    <w:rsid w:val="00F4287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C66B7"/>
  </w:style>
  <w:style w:type="character" w:styleId="Siln">
    <w:name w:val="Strong"/>
    <w:basedOn w:val="Standardnpsmoodstavce"/>
    <w:uiPriority w:val="22"/>
    <w:qFormat/>
    <w:rsid w:val="00BD14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%20Ve&#269;erkov&#225;\Documents\obecn&#237;%20&#250;&#345;ad-Stru&#382;n&#225;-hlavickovy-pa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35405-7DF9-448C-9717-DDEC849B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obecní úřad-Stružná-hlavickovy-pap.dot</Template>
  <TotalTime>0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HP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Zuzana Večerková</dc:creator>
  <cp:lastModifiedBy>Zuzana Večerková</cp:lastModifiedBy>
  <cp:revision>2</cp:revision>
  <cp:lastPrinted>2014-06-16T15:10:00Z</cp:lastPrinted>
  <dcterms:created xsi:type="dcterms:W3CDTF">2014-09-01T09:30:00Z</dcterms:created>
  <dcterms:modified xsi:type="dcterms:W3CDTF">2014-09-01T09:30:00Z</dcterms:modified>
</cp:coreProperties>
</file>