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BA" w:rsidRDefault="00697EBA" w:rsidP="00697EBA">
      <w:pPr>
        <w:jc w:val="center"/>
        <w:rPr>
          <w:rStyle w:val="AkronymHTML"/>
          <w:b/>
          <w:sz w:val="28"/>
          <w:szCs w:val="28"/>
        </w:rPr>
      </w:pPr>
      <w:bookmarkStart w:id="0" w:name="_GoBack"/>
      <w:bookmarkEnd w:id="0"/>
      <w:r>
        <w:rPr>
          <w:rStyle w:val="AkronymHTML"/>
          <w:b/>
          <w:sz w:val="28"/>
          <w:szCs w:val="28"/>
        </w:rPr>
        <w:t>Žádost</w:t>
      </w:r>
    </w:p>
    <w:p w:rsidR="00697EBA" w:rsidRDefault="00697EBA" w:rsidP="00697EBA">
      <w:pPr>
        <w:jc w:val="center"/>
        <w:rPr>
          <w:rStyle w:val="AkronymHTML"/>
          <w:b/>
          <w:sz w:val="28"/>
          <w:szCs w:val="28"/>
        </w:rPr>
      </w:pPr>
      <w:r w:rsidRPr="00414E15">
        <w:rPr>
          <w:rStyle w:val="AkronymHTML"/>
          <w:b/>
          <w:sz w:val="28"/>
          <w:szCs w:val="28"/>
        </w:rPr>
        <w:t xml:space="preserve">o </w:t>
      </w:r>
      <w:r>
        <w:rPr>
          <w:rStyle w:val="AkronymHTML"/>
          <w:b/>
          <w:sz w:val="28"/>
          <w:szCs w:val="28"/>
        </w:rPr>
        <w:t xml:space="preserve">přidělení čísla popisného / evidenčního </w:t>
      </w:r>
    </w:p>
    <w:p w:rsidR="00697EBA" w:rsidRDefault="00697EBA" w:rsidP="00697EBA">
      <w:pPr>
        <w:rPr>
          <w:rStyle w:val="AkronymHTML"/>
          <w:b/>
          <w:sz w:val="28"/>
          <w:szCs w:val="28"/>
        </w:rPr>
      </w:pPr>
    </w:p>
    <w:p w:rsidR="00697EBA" w:rsidRPr="00D61E45" w:rsidRDefault="00D61E45" w:rsidP="00D61E45">
      <w:pPr>
        <w:ind w:left="0"/>
        <w:rPr>
          <w:rStyle w:val="AkronymHTML"/>
          <w:b/>
          <w:i/>
          <w:u w:val="single"/>
        </w:rPr>
      </w:pPr>
      <w:r>
        <w:rPr>
          <w:rStyle w:val="AkronymHTML"/>
        </w:rPr>
        <w:t xml:space="preserve">                </w:t>
      </w:r>
      <w:r w:rsidR="00697EBA" w:rsidRPr="00D61E45">
        <w:rPr>
          <w:rStyle w:val="AkronymHTML"/>
          <w:b/>
          <w:i/>
          <w:u w:val="single"/>
        </w:rPr>
        <w:t xml:space="preserve">Žadatel </w:t>
      </w:r>
      <w:r w:rsidRPr="00D61E45">
        <w:rPr>
          <w:rStyle w:val="AkronymHTML"/>
          <w:b/>
          <w:i/>
          <w:u w:val="single"/>
        </w:rPr>
        <w:t>/é</w:t>
      </w:r>
      <w:r>
        <w:rPr>
          <w:rStyle w:val="AkronymHTML"/>
          <w:b/>
          <w:i/>
          <w:u w:val="single"/>
        </w:rPr>
        <w:t xml:space="preserve"> :</w:t>
      </w:r>
    </w:p>
    <w:p w:rsidR="00697EBA" w:rsidRDefault="00697EBA" w:rsidP="00697EBA">
      <w:pPr>
        <w:rPr>
          <w:rStyle w:val="AkronymHTML"/>
          <w:i/>
        </w:rPr>
      </w:pPr>
    </w:p>
    <w:p w:rsidR="00697EBA" w:rsidRDefault="00697EBA" w:rsidP="00697EBA">
      <w:pPr>
        <w:rPr>
          <w:rStyle w:val="AkronymHTML"/>
          <w:i/>
        </w:rPr>
      </w:pPr>
      <w:r w:rsidRPr="003535ED">
        <w:rPr>
          <w:rStyle w:val="AkronymHTML"/>
          <w:b/>
          <w:i/>
        </w:rPr>
        <w:t>Jméno</w:t>
      </w:r>
      <w:r>
        <w:rPr>
          <w:rStyle w:val="AkronymHTML"/>
          <w:i/>
        </w:rPr>
        <w:t xml:space="preserve"> : ....................................  </w:t>
      </w:r>
      <w:r w:rsidRPr="003535ED">
        <w:rPr>
          <w:rStyle w:val="AkronymHTML"/>
          <w:b/>
          <w:i/>
        </w:rPr>
        <w:t>Příjmení</w:t>
      </w:r>
      <w:r>
        <w:rPr>
          <w:rStyle w:val="AkronymHTML"/>
          <w:i/>
        </w:rPr>
        <w:t xml:space="preserve"> : ................................................... </w:t>
      </w:r>
      <w:proofErr w:type="spellStart"/>
      <w:r w:rsidR="00D61E45">
        <w:rPr>
          <w:rStyle w:val="AkronymHTML"/>
          <w:b/>
          <w:i/>
        </w:rPr>
        <w:t>Tt</w:t>
      </w:r>
      <w:r w:rsidRPr="003535ED">
        <w:rPr>
          <w:rStyle w:val="AkronymHTML"/>
          <w:b/>
          <w:i/>
        </w:rPr>
        <w:t>l</w:t>
      </w:r>
      <w:proofErr w:type="spellEnd"/>
      <w:r w:rsidR="00D61E45">
        <w:rPr>
          <w:rStyle w:val="AkronymHTML"/>
          <w:i/>
        </w:rPr>
        <w:t>: .............</w:t>
      </w:r>
      <w:r>
        <w:rPr>
          <w:rStyle w:val="AkronymHTML"/>
          <w:i/>
        </w:rPr>
        <w:t xml:space="preserve"> </w:t>
      </w:r>
    </w:p>
    <w:p w:rsidR="00D61E45" w:rsidRDefault="00D61E45" w:rsidP="00697EBA">
      <w:pPr>
        <w:rPr>
          <w:rStyle w:val="AkronymHTML"/>
          <w:b/>
          <w:i/>
        </w:rPr>
      </w:pPr>
    </w:p>
    <w:p w:rsidR="00697EBA" w:rsidRDefault="00D61E45" w:rsidP="00697EBA">
      <w:pPr>
        <w:rPr>
          <w:rStyle w:val="AkronymHTML"/>
          <w:i/>
        </w:rPr>
      </w:pPr>
      <w:r w:rsidRPr="00D61E45">
        <w:rPr>
          <w:rStyle w:val="AkronymHTML"/>
          <w:b/>
          <w:i/>
        </w:rPr>
        <w:t>Jméno</w:t>
      </w:r>
      <w:r>
        <w:rPr>
          <w:rStyle w:val="AkronymHTML"/>
          <w:i/>
        </w:rPr>
        <w:t xml:space="preserve">: .....................................  </w:t>
      </w:r>
      <w:r w:rsidRPr="00D61E45">
        <w:rPr>
          <w:rStyle w:val="AkronymHTML"/>
          <w:b/>
          <w:i/>
        </w:rPr>
        <w:t>Příjmení</w:t>
      </w:r>
      <w:r>
        <w:rPr>
          <w:rStyle w:val="AkronymHTML"/>
          <w:i/>
        </w:rPr>
        <w:t xml:space="preserve">: .................................................... </w:t>
      </w:r>
      <w:proofErr w:type="spellStart"/>
      <w:r w:rsidRPr="00D61E45">
        <w:rPr>
          <w:rStyle w:val="AkronymHTML"/>
          <w:b/>
          <w:i/>
        </w:rPr>
        <w:t>Ttl</w:t>
      </w:r>
      <w:proofErr w:type="spellEnd"/>
      <w:r>
        <w:rPr>
          <w:rStyle w:val="AkronymHTML"/>
          <w:i/>
        </w:rPr>
        <w:t>: .............</w:t>
      </w:r>
    </w:p>
    <w:p w:rsidR="00D61E45" w:rsidRDefault="00D61E45" w:rsidP="00697EBA">
      <w:pPr>
        <w:rPr>
          <w:rStyle w:val="AkronymHTML"/>
          <w:b/>
          <w:i/>
        </w:rPr>
      </w:pPr>
      <w:r>
        <w:rPr>
          <w:rStyle w:val="AkronymHTML"/>
          <w:b/>
          <w:i/>
        </w:rPr>
        <w:t>-----------------------------------------------------------------------------------------------------------</w:t>
      </w:r>
    </w:p>
    <w:p w:rsidR="00697EBA" w:rsidRPr="00D61E45" w:rsidRDefault="00697EBA" w:rsidP="00697EBA">
      <w:pPr>
        <w:rPr>
          <w:rStyle w:val="AkronymHTML"/>
          <w:i/>
          <w:u w:val="single"/>
        </w:rPr>
      </w:pPr>
      <w:r w:rsidRPr="00D61E45">
        <w:rPr>
          <w:rStyle w:val="AkronymHTML"/>
          <w:b/>
          <w:i/>
          <w:u w:val="single"/>
        </w:rPr>
        <w:t>Adresa stávajícího trvalého pobytu</w:t>
      </w:r>
      <w:r w:rsidRPr="00D61E45">
        <w:rPr>
          <w:rStyle w:val="AkronymHTML"/>
          <w:i/>
          <w:u w:val="single"/>
        </w:rPr>
        <w:t xml:space="preserve"> </w:t>
      </w:r>
      <w:r w:rsidR="00D61E45">
        <w:rPr>
          <w:rStyle w:val="AkronymHTML"/>
          <w:i/>
          <w:u w:val="single"/>
        </w:rPr>
        <w:t>:</w:t>
      </w:r>
    </w:p>
    <w:p w:rsidR="00697EBA" w:rsidRDefault="00697EBA" w:rsidP="00697EBA">
      <w:pPr>
        <w:rPr>
          <w:rStyle w:val="AkronymHTML"/>
          <w:i/>
        </w:rPr>
      </w:pPr>
    </w:p>
    <w:p w:rsidR="00D61E45" w:rsidRDefault="00697EBA" w:rsidP="00697EBA">
      <w:pPr>
        <w:rPr>
          <w:rStyle w:val="AkronymHTML"/>
          <w:i/>
        </w:rPr>
      </w:pPr>
      <w:r>
        <w:rPr>
          <w:rStyle w:val="AkronymHTML"/>
          <w:i/>
        </w:rPr>
        <w:t>............................................</w:t>
      </w:r>
      <w:r w:rsidR="00D61E45">
        <w:rPr>
          <w:rStyle w:val="AkronymHTML"/>
          <w:i/>
        </w:rPr>
        <w:t>.........................................................</w:t>
      </w:r>
    </w:p>
    <w:p w:rsidR="00D61E45" w:rsidRDefault="00D61E45" w:rsidP="00697EBA">
      <w:pPr>
        <w:rPr>
          <w:rStyle w:val="AkronymHTML"/>
          <w:i/>
        </w:rPr>
      </w:pPr>
    </w:p>
    <w:p w:rsidR="00697EBA" w:rsidRDefault="00D61E45" w:rsidP="00697EBA">
      <w:pPr>
        <w:rPr>
          <w:rStyle w:val="AkronymHTML"/>
          <w:i/>
        </w:rPr>
      </w:pPr>
      <w:r>
        <w:rPr>
          <w:rStyle w:val="AkronymHTML"/>
          <w:i/>
        </w:rPr>
        <w:t xml:space="preserve">....................................................................................................         </w:t>
      </w:r>
    </w:p>
    <w:p w:rsidR="00697EBA" w:rsidRPr="00D61E45" w:rsidRDefault="00D61E45" w:rsidP="00697EBA">
      <w:pPr>
        <w:rPr>
          <w:rStyle w:val="AkronymHTML"/>
          <w:b/>
          <w:i/>
        </w:rPr>
      </w:pPr>
      <w:r w:rsidRPr="00D61E45">
        <w:rPr>
          <w:rStyle w:val="AkronymHTML"/>
          <w:b/>
          <w:i/>
        </w:rPr>
        <w:t>----------------------------------------------------------------------------------------------------------</w:t>
      </w:r>
    </w:p>
    <w:p w:rsidR="00697EBA" w:rsidRDefault="00697EBA" w:rsidP="00697EBA">
      <w:pPr>
        <w:rPr>
          <w:rStyle w:val="AkronymHTML"/>
          <w:i/>
        </w:rPr>
      </w:pPr>
    </w:p>
    <w:p w:rsidR="00697EBA" w:rsidRDefault="00697EBA" w:rsidP="00697EBA">
      <w:pPr>
        <w:rPr>
          <w:rStyle w:val="AkronymHTML"/>
          <w:i/>
        </w:rPr>
      </w:pPr>
      <w:r w:rsidRPr="003535ED">
        <w:rPr>
          <w:rStyle w:val="AkronymHTML"/>
          <w:b/>
          <w:i/>
        </w:rPr>
        <w:t xml:space="preserve">Žádám </w:t>
      </w:r>
      <w:r w:rsidR="00D61E45">
        <w:rPr>
          <w:rStyle w:val="AkronymHTML"/>
          <w:b/>
          <w:i/>
        </w:rPr>
        <w:t xml:space="preserve">/e  </w:t>
      </w:r>
      <w:r w:rsidRPr="003535ED">
        <w:rPr>
          <w:rStyle w:val="AkronymHTML"/>
          <w:b/>
          <w:i/>
        </w:rPr>
        <w:t>o přidělení  čísla</w:t>
      </w:r>
      <w:r>
        <w:rPr>
          <w:rStyle w:val="AkronymHTML"/>
          <w:i/>
        </w:rPr>
        <w:t xml:space="preserve"> :                </w:t>
      </w:r>
      <w:r w:rsidRPr="003535ED">
        <w:rPr>
          <w:rStyle w:val="AkronymHTML"/>
          <w:b/>
          <w:i/>
        </w:rPr>
        <w:t xml:space="preserve"> popisného</w:t>
      </w:r>
      <w:r>
        <w:rPr>
          <w:rStyle w:val="AkronymHTML"/>
          <w:i/>
        </w:rPr>
        <w:t xml:space="preserve">  </w:t>
      </w:r>
      <w:r w:rsidR="00D61E45">
        <w:rPr>
          <w:rStyle w:val="AkronymHTML"/>
          <w:i/>
        </w:rPr>
        <w:t xml:space="preserve">/ </w:t>
      </w:r>
      <w:r w:rsidRPr="003535ED">
        <w:rPr>
          <w:rStyle w:val="AkronymHTML"/>
          <w:b/>
          <w:i/>
        </w:rPr>
        <w:t xml:space="preserve">evidenčního   </w:t>
      </w:r>
      <w:r>
        <w:rPr>
          <w:rStyle w:val="AkronymHTML"/>
          <w:i/>
        </w:rPr>
        <w:t xml:space="preserve">    </w:t>
      </w:r>
    </w:p>
    <w:p w:rsidR="00697EBA" w:rsidRDefault="00697EBA" w:rsidP="00697EBA">
      <w:pPr>
        <w:rPr>
          <w:rStyle w:val="AkronymHTML"/>
          <w:i/>
        </w:rPr>
      </w:pPr>
    </w:p>
    <w:p w:rsidR="00697EBA" w:rsidRDefault="00697EBA" w:rsidP="00697EBA">
      <w:pPr>
        <w:rPr>
          <w:rStyle w:val="AkronymHTML"/>
          <w:i/>
        </w:rPr>
      </w:pPr>
      <w:r>
        <w:rPr>
          <w:rStyle w:val="AkronymHTML"/>
          <w:i/>
        </w:rPr>
        <w:t xml:space="preserve"> na druh stavby :  ........................................................................................................................................</w:t>
      </w:r>
    </w:p>
    <w:p w:rsidR="00697EBA" w:rsidRDefault="00697EBA" w:rsidP="00697EBA">
      <w:pPr>
        <w:rPr>
          <w:rStyle w:val="AkronymHTML"/>
          <w:i/>
        </w:rPr>
      </w:pPr>
    </w:p>
    <w:p w:rsidR="00697EBA" w:rsidRDefault="00697EBA" w:rsidP="00697EBA">
      <w:pPr>
        <w:rPr>
          <w:rStyle w:val="AkronymHTML"/>
          <w:i/>
        </w:rPr>
      </w:pPr>
      <w:r>
        <w:rPr>
          <w:rStyle w:val="AkronymHTML"/>
          <w:i/>
        </w:rPr>
        <w:t>nacházející se v katastrálním území : ........................................................................................................</w:t>
      </w:r>
    </w:p>
    <w:p w:rsidR="00697EBA" w:rsidRDefault="00697EBA" w:rsidP="00697EBA">
      <w:pPr>
        <w:rPr>
          <w:rStyle w:val="AkronymHTML"/>
          <w:i/>
        </w:rPr>
      </w:pPr>
    </w:p>
    <w:p w:rsidR="00697EBA" w:rsidRDefault="00697EBA" w:rsidP="00697EBA">
      <w:pPr>
        <w:rPr>
          <w:rStyle w:val="AkronymHTML"/>
          <w:i/>
        </w:rPr>
      </w:pPr>
      <w:r>
        <w:rPr>
          <w:rStyle w:val="AkronymHTML"/>
          <w:i/>
        </w:rPr>
        <w:t>na čísle stavební parcely : ........................................................................................................................</w:t>
      </w:r>
    </w:p>
    <w:p w:rsidR="00697EBA" w:rsidRDefault="00697EBA" w:rsidP="00697EBA">
      <w:pPr>
        <w:rPr>
          <w:rStyle w:val="AkronymHTML"/>
          <w:i/>
        </w:rPr>
      </w:pPr>
    </w:p>
    <w:p w:rsidR="00697EBA" w:rsidRDefault="00697EBA" w:rsidP="00697EBA">
      <w:pPr>
        <w:rPr>
          <w:rStyle w:val="AkronymHTML"/>
          <w:i/>
        </w:rPr>
      </w:pPr>
    </w:p>
    <w:p w:rsidR="00697EBA" w:rsidRPr="003535ED" w:rsidRDefault="00697EBA" w:rsidP="00697EBA">
      <w:pPr>
        <w:rPr>
          <w:rStyle w:val="AkronymHTML"/>
          <w:b/>
          <w:i/>
        </w:rPr>
      </w:pPr>
      <w:r w:rsidRPr="003535ED">
        <w:rPr>
          <w:rStyle w:val="AkronymHTML"/>
          <w:b/>
          <w:i/>
        </w:rPr>
        <w:t>přílohy:</w:t>
      </w:r>
    </w:p>
    <w:p w:rsidR="00697EBA" w:rsidRDefault="00697EBA" w:rsidP="00697EBA">
      <w:pPr>
        <w:numPr>
          <w:ilvl w:val="0"/>
          <w:numId w:val="35"/>
        </w:numPr>
        <w:spacing w:line="240" w:lineRule="auto"/>
        <w:ind w:right="0"/>
        <w:rPr>
          <w:rStyle w:val="AkronymHTML"/>
          <w:i/>
        </w:rPr>
      </w:pPr>
      <w:r>
        <w:rPr>
          <w:rStyle w:val="AkronymHTML"/>
          <w:i/>
        </w:rPr>
        <w:t>kolaudační rozhodnutí nebo potvrzení o existenci stavby</w:t>
      </w:r>
    </w:p>
    <w:p w:rsidR="00697EBA" w:rsidRDefault="00697EBA" w:rsidP="00697EBA">
      <w:pPr>
        <w:numPr>
          <w:ilvl w:val="0"/>
          <w:numId w:val="35"/>
        </w:numPr>
        <w:spacing w:line="240" w:lineRule="auto"/>
        <w:ind w:right="0"/>
        <w:rPr>
          <w:rStyle w:val="AkronymHTML"/>
          <w:i/>
        </w:rPr>
      </w:pPr>
      <w:r>
        <w:rPr>
          <w:rStyle w:val="AkronymHTML"/>
          <w:i/>
        </w:rPr>
        <w:t>výpis z katastru nemovitostí</w:t>
      </w:r>
    </w:p>
    <w:p w:rsidR="00697EBA" w:rsidRPr="00B23210" w:rsidRDefault="00697EBA" w:rsidP="00697EBA">
      <w:pPr>
        <w:numPr>
          <w:ilvl w:val="0"/>
          <w:numId w:val="35"/>
        </w:numPr>
        <w:spacing w:line="240" w:lineRule="auto"/>
        <w:ind w:right="0"/>
        <w:rPr>
          <w:rStyle w:val="AkronymHTML"/>
          <w:i/>
        </w:rPr>
      </w:pPr>
      <w:r>
        <w:rPr>
          <w:rStyle w:val="AkronymHTML"/>
          <w:i/>
        </w:rPr>
        <w:t>geometrické zaměření stavby</w:t>
      </w:r>
    </w:p>
    <w:p w:rsidR="00697EBA" w:rsidRDefault="00697EBA" w:rsidP="00697EBA">
      <w:pPr>
        <w:rPr>
          <w:rStyle w:val="AkronymHTML"/>
        </w:rPr>
      </w:pPr>
    </w:p>
    <w:p w:rsidR="00697EBA" w:rsidRDefault="00697EBA" w:rsidP="00697EBA">
      <w:pPr>
        <w:rPr>
          <w:rStyle w:val="AkronymHTML"/>
        </w:rPr>
      </w:pPr>
    </w:p>
    <w:p w:rsidR="00697EBA" w:rsidRDefault="00697EBA" w:rsidP="00697EBA">
      <w:pPr>
        <w:ind w:left="0"/>
        <w:rPr>
          <w:rStyle w:val="AkronymHTML"/>
        </w:rPr>
      </w:pPr>
      <w:r>
        <w:rPr>
          <w:rStyle w:val="AkronymHTML"/>
        </w:rPr>
        <w:t xml:space="preserve">           Stružná dne : ..........................................                                             ................................................</w:t>
      </w:r>
      <w:r w:rsidR="00D61E45">
        <w:rPr>
          <w:rStyle w:val="AkronymHTML"/>
        </w:rPr>
        <w:t xml:space="preserve"> </w:t>
      </w:r>
    </w:p>
    <w:p w:rsidR="00D61E45" w:rsidRDefault="00D61E45" w:rsidP="00697EBA">
      <w:pPr>
        <w:ind w:left="0"/>
        <w:rPr>
          <w:rStyle w:val="AkronymHTML"/>
        </w:rPr>
      </w:pPr>
    </w:p>
    <w:p w:rsidR="00D61E45" w:rsidRDefault="00D61E45" w:rsidP="00697EBA">
      <w:pPr>
        <w:ind w:left="0"/>
        <w:rPr>
          <w:rStyle w:val="AkronymHTML"/>
        </w:rPr>
      </w:pPr>
      <w:r>
        <w:rPr>
          <w:rStyle w:val="AkronymHTML"/>
        </w:rPr>
        <w:t xml:space="preserve">                                                                                                                        ................................................</w:t>
      </w:r>
    </w:p>
    <w:p w:rsidR="00560AA6" w:rsidRPr="008442FA" w:rsidRDefault="00697EBA" w:rsidP="008442FA">
      <w:r>
        <w:rPr>
          <w:rStyle w:val="AkronymHTML"/>
        </w:rPr>
        <w:t xml:space="preserve">                                                                                                              Podpis(y) žadatele(ů)</w:t>
      </w:r>
    </w:p>
    <w:sectPr w:rsidR="00560AA6" w:rsidRPr="008442FA" w:rsidSect="00413D15">
      <w:headerReference w:type="default" r:id="rId9"/>
      <w:footerReference w:type="default" r:id="rId10"/>
      <w:pgSz w:w="11906" w:h="16838" w:code="9"/>
      <w:pgMar w:top="2835" w:right="567" w:bottom="397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C96" w:rsidRDefault="006A3C96">
      <w:r>
        <w:separator/>
      </w:r>
    </w:p>
  </w:endnote>
  <w:endnote w:type="continuationSeparator" w:id="0">
    <w:p w:rsidR="006A3C96" w:rsidRDefault="006A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B285A4EF-878C-483A-B9F9-574D54A30993}"/>
    <w:embedItalic r:id="rId2" w:fontKey="{0C1A4A1B-C6D7-4518-A58D-36E6A422355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A93D529F-C5E0-4A0F-816E-44303C767958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4" w:fontKey="{162FD3D6-25BD-4F7A-943D-46F6288929B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9429398"/>
      <w:docPartObj>
        <w:docPartGallery w:val="Page Numbers (Bottom of Page)"/>
        <w:docPartUnique/>
      </w:docPartObj>
    </w:sdtPr>
    <w:sdtEndPr/>
    <w:sdtContent>
      <w:p w:rsidR="000C66B7" w:rsidRDefault="000C66B7" w:rsidP="000C66B7">
        <w:pPr>
          <w:pStyle w:val="Zpat"/>
        </w:pPr>
        <w:r>
          <w:t xml:space="preserve">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B5CCC">
          <w:rPr>
            <w:noProof/>
          </w:rPr>
          <w:t>1</w:t>
        </w:r>
        <w:r>
          <w:fldChar w:fldCharType="end"/>
        </w:r>
      </w:p>
    </w:sdtContent>
  </w:sdt>
  <w:p w:rsidR="00E24B4E" w:rsidRDefault="00E24B4E" w:rsidP="000330C3">
    <w:pPr>
      <w:pStyle w:val="Zpat"/>
      <w:spacing w:before="240"/>
      <w:ind w:left="-340" w:righ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C96" w:rsidRDefault="006A3C96">
      <w:r>
        <w:separator/>
      </w:r>
    </w:p>
  </w:footnote>
  <w:footnote w:type="continuationSeparator" w:id="0">
    <w:p w:rsidR="006A3C96" w:rsidRDefault="006A3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B4E" w:rsidRDefault="00E24B4E" w:rsidP="00DB6326">
    <w:pPr>
      <w:pStyle w:val="Zhlav"/>
      <w:tabs>
        <w:tab w:val="clear" w:pos="4536"/>
        <w:tab w:val="clear" w:pos="9072"/>
        <w:tab w:val="left" w:pos="3293"/>
      </w:tabs>
      <w:spacing w:after="120"/>
      <w:ind w:left="-595"/>
    </w:pPr>
    <w:r>
      <w:rPr>
        <w:noProof/>
      </w:rPr>
      <w:drawing>
        <wp:inline distT="0" distB="0" distL="0" distR="0" wp14:anchorId="4F8670A2" wp14:editId="739BC9A5">
          <wp:extent cx="7532370" cy="1720215"/>
          <wp:effectExtent l="0" t="0" r="0" b="0"/>
          <wp:docPr id="1" name="obrázek 25" descr="C:\Users\Vláďa\Desktop\struzna-ok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5" descr="C:\Users\Vláďa\Desktop\struzna-ok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2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>
    <w:nsid w:val="1A6548A8"/>
    <w:multiLevelType w:val="hybridMultilevel"/>
    <w:tmpl w:val="2AE4B8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>
    <w:nsid w:val="263C0576"/>
    <w:multiLevelType w:val="hybridMultilevel"/>
    <w:tmpl w:val="33F461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>
    <w:nsid w:val="2B6336FD"/>
    <w:multiLevelType w:val="hybridMultilevel"/>
    <w:tmpl w:val="886E78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>
    <w:nsid w:val="33FF7FC1"/>
    <w:multiLevelType w:val="hybridMultilevel"/>
    <w:tmpl w:val="BC4EACC4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3D47CE"/>
    <w:multiLevelType w:val="hybridMultilevel"/>
    <w:tmpl w:val="B7303748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D86476"/>
    <w:multiLevelType w:val="hybridMultilevel"/>
    <w:tmpl w:val="9CB42330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E371B0"/>
    <w:multiLevelType w:val="hybridMultilevel"/>
    <w:tmpl w:val="816A2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>
    <w:nsid w:val="4A195FEF"/>
    <w:multiLevelType w:val="hybridMultilevel"/>
    <w:tmpl w:val="377E53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1">
    <w:nsid w:val="4E55510B"/>
    <w:multiLevelType w:val="hybridMultilevel"/>
    <w:tmpl w:val="924C10C4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443DBD"/>
    <w:multiLevelType w:val="hybridMultilevel"/>
    <w:tmpl w:val="5D9448FA"/>
    <w:lvl w:ilvl="0" w:tplc="ED182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4">
    <w:nsid w:val="602B0F7D"/>
    <w:multiLevelType w:val="hybridMultilevel"/>
    <w:tmpl w:val="C1A43E2E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5617CF"/>
    <w:multiLevelType w:val="hybridMultilevel"/>
    <w:tmpl w:val="B6C67FF4"/>
    <w:lvl w:ilvl="0" w:tplc="7056173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1839D6"/>
    <w:multiLevelType w:val="hybridMultilevel"/>
    <w:tmpl w:val="0DD4B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AB7A96"/>
    <w:multiLevelType w:val="hybridMultilevel"/>
    <w:tmpl w:val="546AE3A2"/>
    <w:lvl w:ilvl="0" w:tplc="59380C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9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0">
    <w:nsid w:val="6F1C5F7A"/>
    <w:multiLevelType w:val="hybridMultilevel"/>
    <w:tmpl w:val="3EEAF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2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3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4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33"/>
  </w:num>
  <w:num w:numId="2">
    <w:abstractNumId w:val="31"/>
  </w:num>
  <w:num w:numId="3">
    <w:abstractNumId w:val="7"/>
  </w:num>
  <w:num w:numId="4">
    <w:abstractNumId w:val="29"/>
  </w:num>
  <w:num w:numId="5">
    <w:abstractNumId w:val="23"/>
  </w:num>
  <w:num w:numId="6">
    <w:abstractNumId w:val="1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20"/>
  </w:num>
  <w:num w:numId="14">
    <w:abstractNumId w:val="32"/>
  </w:num>
  <w:num w:numId="15">
    <w:abstractNumId w:val="11"/>
  </w:num>
  <w:num w:numId="16">
    <w:abstractNumId w:val="28"/>
  </w:num>
  <w:num w:numId="17">
    <w:abstractNumId w:val="34"/>
  </w:num>
  <w:num w:numId="18">
    <w:abstractNumId w:val="17"/>
  </w:num>
  <w:num w:numId="19">
    <w:abstractNumId w:val="16"/>
  </w:num>
  <w:num w:numId="20">
    <w:abstractNumId w:val="5"/>
  </w:num>
  <w:num w:numId="21">
    <w:abstractNumId w:val="6"/>
  </w:num>
  <w:num w:numId="22">
    <w:abstractNumId w:val="18"/>
  </w:num>
  <w:num w:numId="23">
    <w:abstractNumId w:val="22"/>
  </w:num>
  <w:num w:numId="24">
    <w:abstractNumId w:val="24"/>
  </w:num>
  <w:num w:numId="25">
    <w:abstractNumId w:val="14"/>
  </w:num>
  <w:num w:numId="26">
    <w:abstractNumId w:val="26"/>
  </w:num>
  <w:num w:numId="27">
    <w:abstractNumId w:val="21"/>
  </w:num>
  <w:num w:numId="28">
    <w:abstractNumId w:val="10"/>
  </w:num>
  <w:num w:numId="29">
    <w:abstractNumId w:val="15"/>
  </w:num>
  <w:num w:numId="30">
    <w:abstractNumId w:val="13"/>
  </w:num>
  <w:num w:numId="31">
    <w:abstractNumId w:val="12"/>
  </w:num>
  <w:num w:numId="32">
    <w:abstractNumId w:val="30"/>
  </w:num>
  <w:num w:numId="33">
    <w:abstractNumId w:val="8"/>
  </w:num>
  <w:num w:numId="34">
    <w:abstractNumId w:val="27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TrueTypeFonts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7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03"/>
    <w:rsid w:val="000000DA"/>
    <w:rsid w:val="00000CA0"/>
    <w:rsid w:val="00004104"/>
    <w:rsid w:val="000330C3"/>
    <w:rsid w:val="00046974"/>
    <w:rsid w:val="00084C44"/>
    <w:rsid w:val="000B38F1"/>
    <w:rsid w:val="000B5CCC"/>
    <w:rsid w:val="000C66B7"/>
    <w:rsid w:val="000C7770"/>
    <w:rsid w:val="000D0FC8"/>
    <w:rsid w:val="000D726C"/>
    <w:rsid w:val="000E016D"/>
    <w:rsid w:val="000F5C1E"/>
    <w:rsid w:val="0010031E"/>
    <w:rsid w:val="00127F40"/>
    <w:rsid w:val="00132A51"/>
    <w:rsid w:val="0013735D"/>
    <w:rsid w:val="00140C5C"/>
    <w:rsid w:val="00147623"/>
    <w:rsid w:val="00152C4C"/>
    <w:rsid w:val="0016105A"/>
    <w:rsid w:val="001623EC"/>
    <w:rsid w:val="0016293E"/>
    <w:rsid w:val="00163FE6"/>
    <w:rsid w:val="00167B7C"/>
    <w:rsid w:val="00191425"/>
    <w:rsid w:val="00191E7E"/>
    <w:rsid w:val="0019280A"/>
    <w:rsid w:val="001935C6"/>
    <w:rsid w:val="001A2127"/>
    <w:rsid w:val="001B6D38"/>
    <w:rsid w:val="001D580F"/>
    <w:rsid w:val="001E6163"/>
    <w:rsid w:val="002055FB"/>
    <w:rsid w:val="002124E6"/>
    <w:rsid w:val="00222F3F"/>
    <w:rsid w:val="00236E9D"/>
    <w:rsid w:val="00245423"/>
    <w:rsid w:val="002765ED"/>
    <w:rsid w:val="002C7F55"/>
    <w:rsid w:val="00320779"/>
    <w:rsid w:val="003321C2"/>
    <w:rsid w:val="0036660F"/>
    <w:rsid w:val="003B36C8"/>
    <w:rsid w:val="003D0C05"/>
    <w:rsid w:val="003D1BE1"/>
    <w:rsid w:val="004124E5"/>
    <w:rsid w:val="00413D15"/>
    <w:rsid w:val="00421935"/>
    <w:rsid w:val="004227A7"/>
    <w:rsid w:val="00425159"/>
    <w:rsid w:val="00434FEF"/>
    <w:rsid w:val="00435679"/>
    <w:rsid w:val="004537D6"/>
    <w:rsid w:val="0045470C"/>
    <w:rsid w:val="00473D8A"/>
    <w:rsid w:val="0047695B"/>
    <w:rsid w:val="004846CF"/>
    <w:rsid w:val="0049339F"/>
    <w:rsid w:val="004A4EF9"/>
    <w:rsid w:val="004B6D66"/>
    <w:rsid w:val="004D67C9"/>
    <w:rsid w:val="00507D6B"/>
    <w:rsid w:val="00513C40"/>
    <w:rsid w:val="005144A8"/>
    <w:rsid w:val="00533B14"/>
    <w:rsid w:val="00537F17"/>
    <w:rsid w:val="00560AA6"/>
    <w:rsid w:val="00571714"/>
    <w:rsid w:val="00574B0B"/>
    <w:rsid w:val="0058558D"/>
    <w:rsid w:val="005C0468"/>
    <w:rsid w:val="005C44AE"/>
    <w:rsid w:val="005D2376"/>
    <w:rsid w:val="005D4A03"/>
    <w:rsid w:val="005E300F"/>
    <w:rsid w:val="006071BF"/>
    <w:rsid w:val="00613171"/>
    <w:rsid w:val="00613295"/>
    <w:rsid w:val="006229C4"/>
    <w:rsid w:val="00646566"/>
    <w:rsid w:val="0065238C"/>
    <w:rsid w:val="006644AC"/>
    <w:rsid w:val="00674628"/>
    <w:rsid w:val="00697EBA"/>
    <w:rsid w:val="006A34E3"/>
    <w:rsid w:val="006A3C96"/>
    <w:rsid w:val="006A7AC9"/>
    <w:rsid w:val="006B39AA"/>
    <w:rsid w:val="006B7B22"/>
    <w:rsid w:val="006C5CA6"/>
    <w:rsid w:val="007031B5"/>
    <w:rsid w:val="00707337"/>
    <w:rsid w:val="00730ECB"/>
    <w:rsid w:val="00731570"/>
    <w:rsid w:val="0074532D"/>
    <w:rsid w:val="00753D6C"/>
    <w:rsid w:val="00766447"/>
    <w:rsid w:val="00770010"/>
    <w:rsid w:val="007947DB"/>
    <w:rsid w:val="007B0B6E"/>
    <w:rsid w:val="007D6406"/>
    <w:rsid w:val="00824B49"/>
    <w:rsid w:val="008442FA"/>
    <w:rsid w:val="00864C86"/>
    <w:rsid w:val="00873987"/>
    <w:rsid w:val="008B7458"/>
    <w:rsid w:val="008C371B"/>
    <w:rsid w:val="008D1E85"/>
    <w:rsid w:val="00906EDE"/>
    <w:rsid w:val="00930336"/>
    <w:rsid w:val="00972227"/>
    <w:rsid w:val="00976FBB"/>
    <w:rsid w:val="00982276"/>
    <w:rsid w:val="009B3679"/>
    <w:rsid w:val="009C5467"/>
    <w:rsid w:val="009C717B"/>
    <w:rsid w:val="009F06A6"/>
    <w:rsid w:val="009F77E4"/>
    <w:rsid w:val="00A07BB9"/>
    <w:rsid w:val="00A314C0"/>
    <w:rsid w:val="00A34423"/>
    <w:rsid w:val="00A53943"/>
    <w:rsid w:val="00A53ECC"/>
    <w:rsid w:val="00A56BFD"/>
    <w:rsid w:val="00A67B2F"/>
    <w:rsid w:val="00A67CCE"/>
    <w:rsid w:val="00A71E4C"/>
    <w:rsid w:val="00A9458E"/>
    <w:rsid w:val="00AB32AB"/>
    <w:rsid w:val="00AB5B8F"/>
    <w:rsid w:val="00AD1971"/>
    <w:rsid w:val="00AD344E"/>
    <w:rsid w:val="00AD428B"/>
    <w:rsid w:val="00AD4A73"/>
    <w:rsid w:val="00B07EBF"/>
    <w:rsid w:val="00B13AA6"/>
    <w:rsid w:val="00B65380"/>
    <w:rsid w:val="00B773AE"/>
    <w:rsid w:val="00B90E19"/>
    <w:rsid w:val="00BB735E"/>
    <w:rsid w:val="00BC0195"/>
    <w:rsid w:val="00BC524C"/>
    <w:rsid w:val="00C02E8B"/>
    <w:rsid w:val="00C06AF7"/>
    <w:rsid w:val="00C5172D"/>
    <w:rsid w:val="00CA377F"/>
    <w:rsid w:val="00CA7C82"/>
    <w:rsid w:val="00CB27C8"/>
    <w:rsid w:val="00CD44C2"/>
    <w:rsid w:val="00CD7577"/>
    <w:rsid w:val="00D21662"/>
    <w:rsid w:val="00D605F8"/>
    <w:rsid w:val="00D6107C"/>
    <w:rsid w:val="00D61E45"/>
    <w:rsid w:val="00D922EB"/>
    <w:rsid w:val="00D92EBC"/>
    <w:rsid w:val="00DA3AE1"/>
    <w:rsid w:val="00DB37B8"/>
    <w:rsid w:val="00DB6326"/>
    <w:rsid w:val="00DC46AA"/>
    <w:rsid w:val="00DC752E"/>
    <w:rsid w:val="00DD2EDC"/>
    <w:rsid w:val="00DD402D"/>
    <w:rsid w:val="00DE2D3A"/>
    <w:rsid w:val="00E01C41"/>
    <w:rsid w:val="00E24B4E"/>
    <w:rsid w:val="00E33BB3"/>
    <w:rsid w:val="00E35188"/>
    <w:rsid w:val="00E419ED"/>
    <w:rsid w:val="00E44770"/>
    <w:rsid w:val="00E44FE6"/>
    <w:rsid w:val="00E715F7"/>
    <w:rsid w:val="00E74D66"/>
    <w:rsid w:val="00E76650"/>
    <w:rsid w:val="00E835FC"/>
    <w:rsid w:val="00E953B2"/>
    <w:rsid w:val="00EA5986"/>
    <w:rsid w:val="00EA68F1"/>
    <w:rsid w:val="00ED4A30"/>
    <w:rsid w:val="00EF4311"/>
    <w:rsid w:val="00F227F7"/>
    <w:rsid w:val="00F22F2E"/>
    <w:rsid w:val="00F42873"/>
    <w:rsid w:val="00F5178A"/>
    <w:rsid w:val="00F73301"/>
    <w:rsid w:val="00F859C9"/>
    <w:rsid w:val="00FD5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>
      <w:pPr>
        <w:spacing w:line="276" w:lineRule="auto"/>
        <w:ind w:left="907" w:right="454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44AC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330C3"/>
    <w:rPr>
      <w:rFonts w:ascii="Tahoma" w:hAnsi="Tahoma" w:cs="Tahoma"/>
      <w:color w:val="000000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6644A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6644AC"/>
    <w:rPr>
      <w:rFonts w:ascii="Cambria" w:eastAsia="Times New Roman" w:hAnsi="Cambria" w:cs="Times New Roman"/>
      <w:color w:val="000000"/>
      <w:sz w:val="24"/>
      <w:szCs w:val="24"/>
    </w:rPr>
  </w:style>
  <w:style w:type="character" w:styleId="Zdraznnjemn">
    <w:name w:val="Subtle Emphasis"/>
    <w:uiPriority w:val="19"/>
    <w:qFormat/>
    <w:rsid w:val="006644AC"/>
    <w:rPr>
      <w:rFonts w:ascii="Calibri" w:hAnsi="Calibri"/>
      <w:i/>
      <w:iCs/>
      <w:color w:val="808080"/>
    </w:rPr>
  </w:style>
  <w:style w:type="character" w:styleId="AkronymHTML">
    <w:name w:val="HTML Acronym"/>
    <w:basedOn w:val="Standardnpsmoodstavce"/>
    <w:rsid w:val="00F42873"/>
  </w:style>
  <w:style w:type="paragraph" w:styleId="Odstavecseseznamem">
    <w:name w:val="List Paragraph"/>
    <w:basedOn w:val="Normln"/>
    <w:uiPriority w:val="34"/>
    <w:qFormat/>
    <w:rsid w:val="00F42873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C6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>
      <w:pPr>
        <w:spacing w:line="276" w:lineRule="auto"/>
        <w:ind w:left="907" w:right="454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44AC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330C3"/>
    <w:rPr>
      <w:rFonts w:ascii="Tahoma" w:hAnsi="Tahoma" w:cs="Tahoma"/>
      <w:color w:val="000000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6644A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6644AC"/>
    <w:rPr>
      <w:rFonts w:ascii="Cambria" w:eastAsia="Times New Roman" w:hAnsi="Cambria" w:cs="Times New Roman"/>
      <w:color w:val="000000"/>
      <w:sz w:val="24"/>
      <w:szCs w:val="24"/>
    </w:rPr>
  </w:style>
  <w:style w:type="character" w:styleId="Zdraznnjemn">
    <w:name w:val="Subtle Emphasis"/>
    <w:uiPriority w:val="19"/>
    <w:qFormat/>
    <w:rsid w:val="006644AC"/>
    <w:rPr>
      <w:rFonts w:ascii="Calibri" w:hAnsi="Calibri"/>
      <w:i/>
      <w:iCs/>
      <w:color w:val="808080"/>
    </w:rPr>
  </w:style>
  <w:style w:type="character" w:styleId="AkronymHTML">
    <w:name w:val="HTML Acronym"/>
    <w:basedOn w:val="Standardnpsmoodstavce"/>
    <w:rsid w:val="00F42873"/>
  </w:style>
  <w:style w:type="paragraph" w:styleId="Odstavecseseznamem">
    <w:name w:val="List Paragraph"/>
    <w:basedOn w:val="Normln"/>
    <w:uiPriority w:val="34"/>
    <w:qFormat/>
    <w:rsid w:val="00F42873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C6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%20Ve&#269;erkov&#225;\Documents\obecn&#237;%20&#250;&#345;ad-Stru&#382;n&#225;-hlavickovy-pa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4972E-FFB3-404C-B9B5-E30D549DC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obecní úřad-Stružná-hlavickovy-pap.dot</Template>
  <TotalTime>0</TotalTime>
  <Pages>1</Pages>
  <Words>279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HP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Zuzana Večerková</dc:creator>
  <cp:lastModifiedBy>Zuzana Večerková</cp:lastModifiedBy>
  <cp:revision>2</cp:revision>
  <cp:lastPrinted>2014-09-01T08:54:00Z</cp:lastPrinted>
  <dcterms:created xsi:type="dcterms:W3CDTF">2014-09-01T08:54:00Z</dcterms:created>
  <dcterms:modified xsi:type="dcterms:W3CDTF">2014-09-01T08:54:00Z</dcterms:modified>
</cp:coreProperties>
</file>